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3B5" w:rsidRPr="00D535AC" w:rsidRDefault="001F03B5" w:rsidP="00D535AC">
      <w:pPr>
        <w:keepNext/>
        <w:keepLines/>
        <w:tabs>
          <w:tab w:val="left" w:pos="4378"/>
          <w:tab w:val="left" w:leader="underscore" w:pos="6181"/>
        </w:tabs>
        <w:spacing w:after="0" w:line="240" w:lineRule="auto"/>
        <w:outlineLvl w:val="2"/>
        <w:rPr>
          <w:rFonts w:ascii="Times New Roman" w:hAnsi="Times New Roman"/>
          <w:sz w:val="24"/>
          <w:szCs w:val="28"/>
          <w:lang w:val="uk-UA" w:eastAsia="ru-RU"/>
        </w:rPr>
      </w:pPr>
      <w:bookmarkStart w:id="0" w:name="bookmark3"/>
      <w:r>
        <w:rPr>
          <w:rFonts w:ascii="Times New Roman" w:hAnsi="Times New Roman"/>
          <w:b/>
          <w:bCs/>
          <w:sz w:val="24"/>
          <w:szCs w:val="28"/>
          <w:lang w:val="uk-UA" w:eastAsia="uk-UA"/>
        </w:rPr>
        <w:t>План - конспект заняття</w:t>
      </w:r>
      <w:r w:rsidRPr="00D535AC">
        <w:rPr>
          <w:rFonts w:ascii="Times New Roman" w:hAnsi="Times New Roman"/>
          <w:b/>
          <w:bCs/>
          <w:sz w:val="24"/>
          <w:szCs w:val="28"/>
          <w:lang w:val="uk-UA" w:eastAsia="uk-UA"/>
        </w:rPr>
        <w:t xml:space="preserve"> № 1</w:t>
      </w:r>
      <w:r w:rsidRPr="00D535AC">
        <w:rPr>
          <w:rFonts w:ascii="Times New Roman" w:hAnsi="Times New Roman"/>
          <w:sz w:val="24"/>
          <w:szCs w:val="28"/>
          <w:lang w:val="uk-UA" w:eastAsia="uk-UA"/>
        </w:rPr>
        <w:tab/>
        <w:t>Дата</w:t>
      </w:r>
      <w:r w:rsidRPr="00D535AC">
        <w:rPr>
          <w:rFonts w:ascii="Times New Roman" w:hAnsi="Times New Roman"/>
          <w:sz w:val="24"/>
          <w:szCs w:val="28"/>
          <w:lang w:val="uk-UA" w:eastAsia="uk-UA"/>
        </w:rPr>
        <w:tab/>
      </w:r>
      <w:bookmarkEnd w:id="0"/>
    </w:p>
    <w:p w:rsidR="001F03B5" w:rsidRPr="00D535AC" w:rsidRDefault="001F03B5" w:rsidP="00D535AC">
      <w:pPr>
        <w:keepNext/>
        <w:keepLines/>
        <w:spacing w:after="0" w:line="240" w:lineRule="auto"/>
        <w:outlineLvl w:val="3"/>
        <w:rPr>
          <w:rFonts w:ascii="Times New Roman" w:hAnsi="Times New Roman"/>
          <w:sz w:val="24"/>
          <w:szCs w:val="28"/>
          <w:lang w:val="uk-UA" w:eastAsia="ru-RU"/>
        </w:rPr>
      </w:pPr>
      <w:bookmarkStart w:id="1" w:name="bookmark4"/>
      <w:r w:rsidRPr="00D535AC">
        <w:rPr>
          <w:rFonts w:ascii="Times New Roman" w:hAnsi="Times New Roman"/>
          <w:sz w:val="24"/>
          <w:szCs w:val="28"/>
          <w:lang w:val="uk-UA" w:eastAsia="uk-UA"/>
        </w:rPr>
        <w:t>Завдання:</w:t>
      </w:r>
      <w:bookmarkEnd w:id="1"/>
    </w:p>
    <w:p w:rsidR="001F03B5" w:rsidRPr="00D535AC" w:rsidRDefault="001F03B5" w:rsidP="00D535AC">
      <w:pPr>
        <w:spacing w:after="0" w:line="254" w:lineRule="exact"/>
        <w:rPr>
          <w:rFonts w:ascii="Times New Roman" w:hAnsi="Times New Roman"/>
          <w:sz w:val="24"/>
          <w:szCs w:val="28"/>
          <w:lang w:val="uk-UA" w:eastAsia="ru-RU"/>
        </w:rPr>
      </w:pPr>
      <w:r w:rsidRPr="00D535AC">
        <w:rPr>
          <w:rFonts w:ascii="Times New Roman" w:hAnsi="Times New Roman"/>
          <w:sz w:val="24"/>
          <w:szCs w:val="28"/>
          <w:lang w:val="uk-UA" w:eastAsia="uk-UA"/>
        </w:rPr>
        <w:t>Історія розвитку спорту в Україні.</w:t>
      </w:r>
    </w:p>
    <w:p w:rsidR="001F03B5" w:rsidRPr="00D535AC" w:rsidRDefault="001F03B5" w:rsidP="00D535AC">
      <w:pPr>
        <w:spacing w:after="0" w:line="254" w:lineRule="exact"/>
        <w:ind w:right="740"/>
        <w:rPr>
          <w:rFonts w:ascii="Times New Roman" w:hAnsi="Times New Roman"/>
          <w:sz w:val="24"/>
          <w:szCs w:val="28"/>
          <w:lang w:val="uk-UA" w:eastAsia="uk-UA"/>
        </w:rPr>
      </w:pPr>
      <w:r w:rsidRPr="00D535AC">
        <w:rPr>
          <w:rFonts w:ascii="Times New Roman" w:hAnsi="Times New Roman"/>
          <w:sz w:val="24"/>
          <w:szCs w:val="28"/>
          <w:lang w:val="uk-UA" w:eastAsia="uk-UA"/>
        </w:rPr>
        <w:t xml:space="preserve">Правила техніки безпеки на заняттях легкою атлетикою. Повторити спеціальні бігові вправи. Біг ЗО м. </w:t>
      </w:r>
    </w:p>
    <w:p w:rsidR="001F03B5" w:rsidRPr="00D535AC" w:rsidRDefault="001F03B5" w:rsidP="00D535AC">
      <w:pPr>
        <w:spacing w:after="0" w:line="254" w:lineRule="exact"/>
        <w:ind w:right="740"/>
        <w:rPr>
          <w:rFonts w:ascii="Times New Roman" w:hAnsi="Times New Roman"/>
          <w:sz w:val="24"/>
          <w:szCs w:val="28"/>
          <w:lang w:val="uk-UA" w:eastAsia="ru-RU"/>
        </w:rPr>
      </w:pPr>
      <w:r w:rsidRPr="00D535AC">
        <w:rPr>
          <w:rFonts w:ascii="Times New Roman" w:hAnsi="Times New Roman"/>
          <w:sz w:val="24"/>
          <w:szCs w:val="28"/>
          <w:lang w:val="uk-UA" w:eastAsia="uk-UA"/>
        </w:rPr>
        <w:t>Естафети.</w:t>
      </w:r>
    </w:p>
    <w:p w:rsidR="001F03B5" w:rsidRPr="00D535AC" w:rsidRDefault="001F03B5" w:rsidP="00D535AC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  <w:r w:rsidRPr="00D535AC">
        <w:rPr>
          <w:rFonts w:ascii="Times New Roman" w:hAnsi="Times New Roman"/>
          <w:b/>
          <w:sz w:val="24"/>
          <w:szCs w:val="28"/>
          <w:lang w:val="uk-UA" w:eastAsia="uk-UA"/>
        </w:rPr>
        <w:t>Місце проведення:</w:t>
      </w:r>
      <w:r w:rsidRPr="00D535AC">
        <w:rPr>
          <w:rFonts w:ascii="Times New Roman" w:hAnsi="Times New Roman"/>
          <w:sz w:val="24"/>
          <w:szCs w:val="28"/>
          <w:lang w:val="uk-UA" w:eastAsia="uk-UA"/>
        </w:rPr>
        <w:t xml:space="preserve"> шкільний майданчик.</w:t>
      </w:r>
    </w:p>
    <w:p w:rsidR="001F03B5" w:rsidRDefault="001F03B5" w:rsidP="00D535AC">
      <w:pPr>
        <w:spacing w:after="0" w:line="226" w:lineRule="exact"/>
        <w:ind w:right="-120"/>
        <w:rPr>
          <w:rFonts w:ascii="Times New Roman" w:hAnsi="Times New Roman"/>
          <w:sz w:val="24"/>
          <w:szCs w:val="28"/>
          <w:lang w:val="uk-UA" w:eastAsia="uk-UA"/>
        </w:rPr>
      </w:pPr>
      <w:r w:rsidRPr="00D535AC">
        <w:rPr>
          <w:rFonts w:ascii="Times New Roman" w:hAnsi="Times New Roman"/>
          <w:b/>
          <w:sz w:val="24"/>
          <w:szCs w:val="28"/>
          <w:lang w:val="uk-UA" w:eastAsia="uk-UA"/>
        </w:rPr>
        <w:t>Інвентар</w:t>
      </w:r>
      <w:r w:rsidRPr="00D535AC">
        <w:rPr>
          <w:rFonts w:ascii="Times New Roman" w:hAnsi="Times New Roman"/>
          <w:sz w:val="24"/>
          <w:szCs w:val="28"/>
          <w:lang w:val="uk-UA" w:eastAsia="uk-UA"/>
        </w:rPr>
        <w:t>: свисток</w:t>
      </w:r>
      <w:r w:rsidRPr="00D535AC">
        <w:rPr>
          <w:rFonts w:ascii="Times New Roman" w:hAnsi="Times New Roman"/>
          <w:sz w:val="24"/>
          <w:szCs w:val="28"/>
          <w:vertAlign w:val="subscript"/>
          <w:lang w:val="uk-UA" w:eastAsia="uk-UA"/>
        </w:rPr>
        <w:t>,</w:t>
      </w:r>
      <w:r w:rsidRPr="00D535AC">
        <w:rPr>
          <w:rFonts w:ascii="Times New Roman" w:hAnsi="Times New Roman"/>
          <w:sz w:val="24"/>
          <w:szCs w:val="28"/>
          <w:lang w:val="uk-UA" w:eastAsia="uk-UA"/>
        </w:rPr>
        <w:t xml:space="preserve"> секундомір, прапорці, обручі, естафетні палички.</w:t>
      </w:r>
    </w:p>
    <w:p w:rsidR="001F03B5" w:rsidRPr="00D535AC" w:rsidRDefault="001F03B5" w:rsidP="00D535AC">
      <w:pPr>
        <w:spacing w:after="0" w:line="226" w:lineRule="exact"/>
        <w:ind w:right="-120"/>
        <w:rPr>
          <w:rFonts w:ascii="Times New Roman" w:hAnsi="Times New Roman"/>
          <w:sz w:val="24"/>
          <w:szCs w:val="28"/>
          <w:lang w:val="uk-UA" w:eastAsia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686"/>
        <w:gridCol w:w="1701"/>
        <w:gridCol w:w="4961"/>
      </w:tblGrid>
      <w:tr w:rsidR="001F03B5" w:rsidRPr="003D7DC1" w:rsidTr="003D7DC1">
        <w:tc>
          <w:tcPr>
            <w:tcW w:w="3686" w:type="dxa"/>
          </w:tcPr>
          <w:p w:rsidR="001F03B5" w:rsidRPr="003D7DC1" w:rsidRDefault="001F03B5" w:rsidP="003D7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  <w:t xml:space="preserve">3міст </w:t>
            </w:r>
            <w:r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  <w:t>заняття</w:t>
            </w:r>
          </w:p>
          <w:p w:rsidR="001F03B5" w:rsidRPr="003D7DC1" w:rsidRDefault="001F03B5" w:rsidP="003D7D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</w:p>
        </w:tc>
        <w:tc>
          <w:tcPr>
            <w:tcW w:w="1701" w:type="dxa"/>
          </w:tcPr>
          <w:p w:rsidR="001F03B5" w:rsidRPr="003D7DC1" w:rsidRDefault="001F03B5" w:rsidP="003D7DC1">
            <w:pPr>
              <w:spacing w:after="0" w:line="238" w:lineRule="exact"/>
              <w:ind w:right="120"/>
              <w:jc w:val="center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  <w:t>Дозу</w:t>
            </w:r>
            <w:r w:rsidRPr="003D7DC1"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  <w:softHyphen/>
              <w:t>вання</w:t>
            </w:r>
          </w:p>
          <w:p w:rsidR="001F03B5" w:rsidRPr="003D7DC1" w:rsidRDefault="001F03B5" w:rsidP="003D7D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</w:p>
        </w:tc>
        <w:tc>
          <w:tcPr>
            <w:tcW w:w="4961" w:type="dxa"/>
          </w:tcPr>
          <w:p w:rsidR="001F03B5" w:rsidRPr="003D7DC1" w:rsidRDefault="001F03B5" w:rsidP="003D7DC1">
            <w:pPr>
              <w:spacing w:after="0" w:line="238" w:lineRule="exact"/>
              <w:ind w:right="220"/>
              <w:jc w:val="center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  <w:t>Організаційно - методичні вказівки</w:t>
            </w:r>
          </w:p>
          <w:p w:rsidR="001F03B5" w:rsidRPr="003D7DC1" w:rsidRDefault="001F03B5" w:rsidP="003D7D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</w:p>
        </w:tc>
      </w:tr>
      <w:tr w:rsidR="001F03B5" w:rsidRPr="003D7DC1" w:rsidTr="003D7DC1">
        <w:tc>
          <w:tcPr>
            <w:tcW w:w="10348" w:type="dxa"/>
            <w:gridSpan w:val="3"/>
          </w:tcPr>
          <w:p w:rsidR="001F03B5" w:rsidRPr="003D7DC1" w:rsidRDefault="001F03B5" w:rsidP="003D7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  <w:t>Підготовча частина (18 хв)</w:t>
            </w:r>
          </w:p>
          <w:p w:rsidR="001F03B5" w:rsidRPr="003D7DC1" w:rsidRDefault="001F03B5" w:rsidP="003D7D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</w:p>
        </w:tc>
      </w:tr>
      <w:tr w:rsidR="001F03B5" w:rsidRPr="003D7DC1" w:rsidTr="003D7DC1">
        <w:tc>
          <w:tcPr>
            <w:tcW w:w="3686" w:type="dxa"/>
          </w:tcPr>
          <w:p w:rsidR="001F03B5" w:rsidRPr="003D7DC1" w:rsidRDefault="001F03B5" w:rsidP="003D7DC1">
            <w:pPr>
              <w:spacing w:after="0" w:line="238" w:lineRule="exact"/>
              <w:ind w:right="100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1. Організацій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t>ний момент, при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вітання з групою</w:t>
            </w: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, шикування в шеренгу, рапорт</w:t>
            </w:r>
          </w:p>
        </w:tc>
        <w:tc>
          <w:tcPr>
            <w:tcW w:w="1701" w:type="dxa"/>
          </w:tcPr>
          <w:p w:rsidR="001F03B5" w:rsidRPr="003D7DC1" w:rsidRDefault="001F03B5" w:rsidP="003D7D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2 хв</w:t>
            </w:r>
          </w:p>
        </w:tc>
        <w:tc>
          <w:tcPr>
            <w:tcW w:w="4961" w:type="dxa"/>
            <w:vMerge w:val="restart"/>
          </w:tcPr>
          <w:p w:rsidR="001F03B5" w:rsidRPr="003D7DC1" w:rsidRDefault="001F03B5" w:rsidP="003D7DC1">
            <w:pPr>
              <w:spacing w:after="0" w:line="240" w:lineRule="exact"/>
              <w:ind w:right="40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Перевір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t>ити стан спор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тивної форми студентів</w:t>
            </w: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 під час занять легкою атлетикою. Отримати зворотню інформацію. Фронтальний метод організації діяльнос</w:t>
            </w: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 xml:space="preserve">ті 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t>студентів</w:t>
            </w:r>
          </w:p>
          <w:p w:rsidR="001F03B5" w:rsidRPr="003D7DC1" w:rsidRDefault="001F03B5" w:rsidP="003D7D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</w:p>
        </w:tc>
      </w:tr>
      <w:tr w:rsidR="001F03B5" w:rsidRPr="003D7DC1" w:rsidTr="003D7DC1">
        <w:trPr>
          <w:trHeight w:val="325"/>
        </w:trPr>
        <w:tc>
          <w:tcPr>
            <w:tcW w:w="3686" w:type="dxa"/>
          </w:tcPr>
          <w:p w:rsidR="001F03B5" w:rsidRPr="003D7DC1" w:rsidRDefault="001F03B5" w:rsidP="003D7D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2. Повідомлення завдань 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t>заняття</w:t>
            </w:r>
          </w:p>
        </w:tc>
        <w:tc>
          <w:tcPr>
            <w:tcW w:w="1701" w:type="dxa"/>
          </w:tcPr>
          <w:p w:rsidR="001F03B5" w:rsidRPr="003D7DC1" w:rsidRDefault="001F03B5" w:rsidP="003D7D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ru-RU"/>
              </w:rPr>
              <w:t>1 хв</w:t>
            </w:r>
          </w:p>
        </w:tc>
        <w:tc>
          <w:tcPr>
            <w:tcW w:w="4961" w:type="dxa"/>
            <w:vMerge/>
          </w:tcPr>
          <w:p w:rsidR="001F03B5" w:rsidRPr="003D7DC1" w:rsidRDefault="001F03B5" w:rsidP="003D7D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</w:p>
        </w:tc>
      </w:tr>
      <w:tr w:rsidR="001F03B5" w:rsidRPr="003D7DC1" w:rsidTr="003D7DC1">
        <w:trPr>
          <w:trHeight w:val="1137"/>
        </w:trPr>
        <w:tc>
          <w:tcPr>
            <w:tcW w:w="3686" w:type="dxa"/>
          </w:tcPr>
          <w:p w:rsidR="001F03B5" w:rsidRPr="003D7DC1" w:rsidRDefault="001F03B5" w:rsidP="003D7DC1">
            <w:pPr>
              <w:spacing w:after="0" w:line="238" w:lineRule="exact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3. Бесіда:</w:t>
            </w:r>
          </w:p>
          <w:p w:rsidR="001F03B5" w:rsidRPr="003D7DC1" w:rsidRDefault="001F03B5" w:rsidP="003D7DC1">
            <w:pPr>
              <w:numPr>
                <w:ilvl w:val="0"/>
                <w:numId w:val="1"/>
              </w:numPr>
              <w:tabs>
                <w:tab w:val="left" w:pos="353"/>
              </w:tabs>
              <w:spacing w:after="0" w:line="238" w:lineRule="exact"/>
              <w:ind w:right="100"/>
              <w:jc w:val="both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«Історія розвитку спорту в Україні»;</w:t>
            </w:r>
          </w:p>
          <w:p w:rsidR="001F03B5" w:rsidRPr="003D7DC1" w:rsidRDefault="001F03B5" w:rsidP="003D7DC1">
            <w:pPr>
              <w:numPr>
                <w:ilvl w:val="0"/>
                <w:numId w:val="1"/>
              </w:numPr>
              <w:tabs>
                <w:tab w:val="left" w:pos="353"/>
              </w:tabs>
              <w:spacing w:after="0" w:line="238" w:lineRule="exact"/>
              <w:ind w:right="100"/>
              <w:jc w:val="both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«Правила техніки безпеки під час занять легкою атле</w:t>
            </w: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тикою»</w:t>
            </w:r>
          </w:p>
        </w:tc>
        <w:tc>
          <w:tcPr>
            <w:tcW w:w="1701" w:type="dxa"/>
          </w:tcPr>
          <w:p w:rsidR="001F03B5" w:rsidRPr="003D7DC1" w:rsidRDefault="001F03B5" w:rsidP="003D7DC1">
            <w:pPr>
              <w:spacing w:after="0" w:line="238" w:lineRule="exact"/>
              <w:ind w:right="100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З хв 2 хв</w:t>
            </w:r>
          </w:p>
        </w:tc>
        <w:tc>
          <w:tcPr>
            <w:tcW w:w="4961" w:type="dxa"/>
            <w:vMerge/>
          </w:tcPr>
          <w:p w:rsidR="001F03B5" w:rsidRPr="003D7DC1" w:rsidRDefault="001F03B5" w:rsidP="003D7D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</w:p>
        </w:tc>
      </w:tr>
      <w:tr w:rsidR="001F03B5" w:rsidRPr="003D7DC1" w:rsidTr="003D7DC1">
        <w:trPr>
          <w:trHeight w:val="70"/>
        </w:trPr>
        <w:tc>
          <w:tcPr>
            <w:tcW w:w="3686" w:type="dxa"/>
          </w:tcPr>
          <w:p w:rsidR="001F03B5" w:rsidRPr="003D7DC1" w:rsidRDefault="001F03B5" w:rsidP="003D7D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4. Стройові вправи на місці</w:t>
            </w:r>
          </w:p>
        </w:tc>
        <w:tc>
          <w:tcPr>
            <w:tcW w:w="1701" w:type="dxa"/>
          </w:tcPr>
          <w:p w:rsidR="001F03B5" w:rsidRPr="003D7DC1" w:rsidRDefault="001F03B5" w:rsidP="003D7D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ru-RU"/>
              </w:rPr>
              <w:t>3 хв</w:t>
            </w:r>
          </w:p>
        </w:tc>
        <w:tc>
          <w:tcPr>
            <w:tcW w:w="4961" w:type="dxa"/>
            <w:vMerge/>
          </w:tcPr>
          <w:p w:rsidR="001F03B5" w:rsidRPr="003D7DC1" w:rsidRDefault="001F03B5" w:rsidP="003D7D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</w:p>
        </w:tc>
      </w:tr>
    </w:tbl>
    <w:tbl>
      <w:tblPr>
        <w:tblpPr w:leftFromText="180" w:rightFromText="180" w:vertAnchor="text" w:horzAnchor="margin" w:tblpX="20" w:tblpY="13"/>
        <w:tblW w:w="10343" w:type="dxa"/>
        <w:tblLayout w:type="fixed"/>
        <w:tblCellMar>
          <w:left w:w="0" w:type="dxa"/>
          <w:right w:w="0" w:type="dxa"/>
        </w:tblCellMar>
        <w:tblLook w:val="0000"/>
      </w:tblPr>
      <w:tblGrid>
        <w:gridCol w:w="3681"/>
        <w:gridCol w:w="1701"/>
        <w:gridCol w:w="4961"/>
      </w:tblGrid>
      <w:tr w:rsidR="001F03B5" w:rsidRPr="003D7DC1" w:rsidTr="00D535AC">
        <w:trPr>
          <w:trHeight w:val="56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2" w:lineRule="exact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5. Загальнорозвивальні вправи на місці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7 хв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</w:p>
        </w:tc>
      </w:tr>
      <w:tr w:rsidR="001F03B5" w:rsidRPr="003D7DC1" w:rsidTr="00D535AC">
        <w:trPr>
          <w:trHeight w:val="312"/>
        </w:trPr>
        <w:tc>
          <w:tcPr>
            <w:tcW w:w="10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  <w:t>Основна частина (23 хв)</w:t>
            </w:r>
          </w:p>
        </w:tc>
      </w:tr>
      <w:tr w:rsidR="001F03B5" w:rsidRPr="003D7DC1" w:rsidTr="00D535AC">
        <w:trPr>
          <w:trHeight w:val="188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exact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1.Спеціальні бігові вправи: </w:t>
            </w:r>
          </w:p>
          <w:p w:rsidR="001F03B5" w:rsidRPr="00D535AC" w:rsidRDefault="001F03B5" w:rsidP="00D535AC">
            <w:pPr>
              <w:spacing w:after="0" w:line="240" w:lineRule="exact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—біг, високо піднімаючи</w:t>
            </w:r>
          </w:p>
          <w:p w:rsidR="001F03B5" w:rsidRPr="00D535AC" w:rsidRDefault="001F03B5" w:rsidP="00D535AC">
            <w:pPr>
              <w:spacing w:after="0" w:line="240" w:lineRule="exact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стегна; </w:t>
            </w:r>
          </w:p>
          <w:p w:rsidR="001F03B5" w:rsidRPr="00D535AC" w:rsidRDefault="001F03B5" w:rsidP="00D535AC">
            <w:pPr>
              <w:spacing w:after="0" w:line="240" w:lineRule="exact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—біг, закидаючи гомілки</w:t>
            </w:r>
          </w:p>
          <w:p w:rsidR="001F03B5" w:rsidRPr="00D535AC" w:rsidRDefault="001F03B5" w:rsidP="00D535AC">
            <w:pPr>
              <w:spacing w:after="0" w:line="240" w:lineRule="exact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назад;</w:t>
            </w:r>
          </w:p>
          <w:p w:rsidR="001F03B5" w:rsidRPr="00D535AC" w:rsidRDefault="001F03B5" w:rsidP="00D535AC">
            <w:pPr>
              <w:spacing w:after="0" w:line="240" w:lineRule="exact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 —біг стрибками;</w:t>
            </w:r>
          </w:p>
          <w:p w:rsidR="001F03B5" w:rsidRPr="00D535AC" w:rsidRDefault="001F03B5" w:rsidP="00D535AC">
            <w:pPr>
              <w:spacing w:after="0" w:line="240" w:lineRule="exact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 —дріботливий біг; </w:t>
            </w:r>
          </w:p>
          <w:p w:rsidR="001F03B5" w:rsidRPr="00D535AC" w:rsidRDefault="001F03B5" w:rsidP="00D535AC">
            <w:pPr>
              <w:spacing w:after="0" w:line="240" w:lineRule="exact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—біг із прискоренням до </w:t>
            </w:r>
            <w:smartTag w:uri="urn:schemas-microsoft-com:office:smarttags" w:element="metricconverter">
              <w:smartTagPr>
                <w:attr w:name="ProductID" w:val="20 м"/>
              </w:smartTagPr>
              <w:r w:rsidRPr="00D535AC">
                <w:rPr>
                  <w:rFonts w:ascii="Times New Roman" w:hAnsi="Times New Roman"/>
                  <w:sz w:val="24"/>
                  <w:szCs w:val="28"/>
                  <w:lang w:val="uk-UA" w:eastAsia="uk-UA"/>
                </w:rPr>
                <w:t>20 м</w:t>
              </w:r>
            </w:smartTag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7 хв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exact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Пояснити, показати. Виправляти помилки Фронтальний ме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t>тод організації діяльності студентів</w:t>
            </w: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.</w:t>
            </w:r>
          </w:p>
          <w:p w:rsidR="001F03B5" w:rsidRPr="00D535AC" w:rsidRDefault="001F03B5" w:rsidP="00D535AC">
            <w:pPr>
              <w:spacing w:after="0" w:line="240" w:lineRule="exact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Швидкість набирати</w:t>
            </w:r>
            <w:r w:rsidRPr="00D535AC">
              <w:rPr>
                <w:rFonts w:ascii="Times New Roman" w:hAnsi="Times New Roman"/>
                <w:sz w:val="24"/>
                <w:szCs w:val="28"/>
                <w:vertAlign w:val="superscript"/>
                <w:lang w:val="uk-UA" w:eastAsia="uk-UA"/>
              </w:rPr>
              <w:t xml:space="preserve"> </w:t>
            </w: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поступово, контролююючи техніку бігу. Змагальний метод організації діяльності 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t>студентів</w:t>
            </w:r>
          </w:p>
        </w:tc>
      </w:tr>
      <w:tr w:rsidR="001F03B5" w:rsidRPr="003D7DC1" w:rsidTr="00D535AC">
        <w:trPr>
          <w:trHeight w:val="60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2" w:lineRule="exact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2. Біг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D535AC">
                <w:rPr>
                  <w:rFonts w:ascii="Times New Roman" w:hAnsi="Times New Roman"/>
                  <w:sz w:val="24"/>
                  <w:szCs w:val="28"/>
                  <w:lang w:val="uk-UA" w:eastAsia="uk-UA"/>
                </w:rPr>
                <w:t>30 м</w:t>
              </w:r>
            </w:smartTag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 (повторити виконан</w:t>
            </w: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ня низького старту та висо</w:t>
            </w: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кого)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7 хв</w:t>
            </w:r>
          </w:p>
        </w:tc>
        <w:tc>
          <w:tcPr>
            <w:tcW w:w="49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</w:p>
        </w:tc>
      </w:tr>
      <w:tr w:rsidR="001F03B5" w:rsidRPr="003D7DC1" w:rsidTr="00D535AC">
        <w:trPr>
          <w:trHeight w:val="32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3. Естафети з бігом і стрибками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9 хв</w:t>
            </w:r>
          </w:p>
        </w:tc>
        <w:tc>
          <w:tcPr>
            <w:tcW w:w="4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</w:p>
        </w:tc>
      </w:tr>
      <w:tr w:rsidR="001F03B5" w:rsidRPr="003D7DC1" w:rsidTr="00D535AC">
        <w:trPr>
          <w:trHeight w:val="312"/>
        </w:trPr>
        <w:tc>
          <w:tcPr>
            <w:tcW w:w="10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  <w:t>Заключна частина (4 хв)</w:t>
            </w:r>
          </w:p>
        </w:tc>
      </w:tr>
      <w:tr w:rsidR="001F03B5" w:rsidRPr="003D7DC1" w:rsidTr="00D535AC">
        <w:trPr>
          <w:trHeight w:val="56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5" w:lineRule="exact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  <w:t>1.</w:t>
            </w: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 Шикування в шеренгу. Впра</w:t>
            </w: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ви на увагу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1 хв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Концентрація уваги</w:t>
            </w:r>
          </w:p>
        </w:tc>
      </w:tr>
      <w:tr w:rsidR="001F03B5" w:rsidRPr="003D7DC1" w:rsidTr="00D535AC">
        <w:trPr>
          <w:trHeight w:val="326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2. Підбиття підсумків 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t>заняття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2 хв</w:t>
            </w:r>
          </w:p>
        </w:tc>
        <w:tc>
          <w:tcPr>
            <w:tcW w:w="49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</w:p>
        </w:tc>
      </w:tr>
      <w:tr w:rsidR="001F03B5" w:rsidRPr="003D7DC1" w:rsidTr="00D535AC">
        <w:trPr>
          <w:trHeight w:val="32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7" w:lineRule="exact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3. Пояснення домашнього завдання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1 хв</w:t>
            </w:r>
          </w:p>
        </w:tc>
        <w:tc>
          <w:tcPr>
            <w:tcW w:w="4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</w:p>
        </w:tc>
      </w:tr>
    </w:tbl>
    <w:p w:rsidR="001F03B5" w:rsidRPr="00D535AC" w:rsidRDefault="001F03B5" w:rsidP="00D535AC">
      <w:pPr>
        <w:spacing w:after="0"/>
        <w:rPr>
          <w:rFonts w:ascii="Times New Roman" w:hAnsi="Times New Roman"/>
          <w:sz w:val="24"/>
          <w:szCs w:val="28"/>
          <w:lang w:val="uk-UA"/>
        </w:rPr>
      </w:pPr>
    </w:p>
    <w:p w:rsidR="001F03B5" w:rsidRDefault="001F03B5" w:rsidP="00D535AC">
      <w:pPr>
        <w:keepNext/>
        <w:keepLines/>
        <w:tabs>
          <w:tab w:val="left" w:pos="4454"/>
          <w:tab w:val="left" w:leader="underscore" w:pos="5704"/>
          <w:tab w:val="left" w:leader="underscore" w:pos="6196"/>
        </w:tabs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8"/>
          <w:lang w:val="uk-UA" w:eastAsia="uk-UA"/>
        </w:rPr>
      </w:pPr>
    </w:p>
    <w:p w:rsidR="001F03B5" w:rsidRDefault="001F03B5" w:rsidP="00D535AC">
      <w:pPr>
        <w:keepNext/>
        <w:keepLines/>
        <w:tabs>
          <w:tab w:val="left" w:pos="4454"/>
          <w:tab w:val="left" w:leader="underscore" w:pos="5704"/>
          <w:tab w:val="left" w:leader="underscore" w:pos="6196"/>
        </w:tabs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8"/>
          <w:lang w:val="uk-UA" w:eastAsia="uk-UA"/>
        </w:rPr>
      </w:pPr>
    </w:p>
    <w:p w:rsidR="001F03B5" w:rsidRDefault="001F03B5" w:rsidP="00D535AC">
      <w:pPr>
        <w:keepNext/>
        <w:keepLines/>
        <w:tabs>
          <w:tab w:val="left" w:pos="4454"/>
          <w:tab w:val="left" w:leader="underscore" w:pos="5704"/>
          <w:tab w:val="left" w:leader="underscore" w:pos="6196"/>
        </w:tabs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8"/>
          <w:lang w:val="uk-UA" w:eastAsia="uk-UA"/>
        </w:rPr>
      </w:pPr>
    </w:p>
    <w:p w:rsidR="001F03B5" w:rsidRDefault="001F03B5" w:rsidP="00D535AC">
      <w:pPr>
        <w:keepNext/>
        <w:keepLines/>
        <w:tabs>
          <w:tab w:val="left" w:pos="4454"/>
          <w:tab w:val="left" w:leader="underscore" w:pos="5704"/>
          <w:tab w:val="left" w:leader="underscore" w:pos="6196"/>
        </w:tabs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8"/>
          <w:lang w:val="uk-UA" w:eastAsia="uk-UA"/>
        </w:rPr>
      </w:pPr>
    </w:p>
    <w:p w:rsidR="001F03B5" w:rsidRDefault="001F03B5" w:rsidP="00D535AC">
      <w:pPr>
        <w:keepNext/>
        <w:keepLines/>
        <w:tabs>
          <w:tab w:val="left" w:pos="4454"/>
          <w:tab w:val="left" w:leader="underscore" w:pos="5704"/>
          <w:tab w:val="left" w:leader="underscore" w:pos="6196"/>
        </w:tabs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8"/>
          <w:lang w:val="uk-UA" w:eastAsia="uk-UA"/>
        </w:rPr>
      </w:pPr>
    </w:p>
    <w:p w:rsidR="001F03B5" w:rsidRDefault="001F03B5" w:rsidP="00D535AC">
      <w:pPr>
        <w:keepNext/>
        <w:keepLines/>
        <w:tabs>
          <w:tab w:val="left" w:pos="4454"/>
          <w:tab w:val="left" w:leader="underscore" w:pos="5704"/>
          <w:tab w:val="left" w:leader="underscore" w:pos="6196"/>
        </w:tabs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8"/>
          <w:lang w:val="uk-UA" w:eastAsia="uk-UA"/>
        </w:rPr>
      </w:pPr>
    </w:p>
    <w:p w:rsidR="001F03B5" w:rsidRDefault="001F03B5" w:rsidP="00D535AC">
      <w:pPr>
        <w:keepNext/>
        <w:keepLines/>
        <w:tabs>
          <w:tab w:val="left" w:pos="4454"/>
          <w:tab w:val="left" w:leader="underscore" w:pos="5704"/>
          <w:tab w:val="left" w:leader="underscore" w:pos="6196"/>
        </w:tabs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8"/>
          <w:lang w:val="uk-UA" w:eastAsia="uk-UA"/>
        </w:rPr>
      </w:pPr>
    </w:p>
    <w:p w:rsidR="001F03B5" w:rsidRDefault="001F03B5" w:rsidP="00D535AC">
      <w:pPr>
        <w:keepNext/>
        <w:keepLines/>
        <w:tabs>
          <w:tab w:val="left" w:pos="4454"/>
          <w:tab w:val="left" w:leader="underscore" w:pos="5704"/>
          <w:tab w:val="left" w:leader="underscore" w:pos="6196"/>
        </w:tabs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8"/>
          <w:lang w:val="uk-UA" w:eastAsia="uk-UA"/>
        </w:rPr>
      </w:pPr>
    </w:p>
    <w:p w:rsidR="001F03B5" w:rsidRDefault="001F03B5" w:rsidP="00D535AC">
      <w:pPr>
        <w:keepNext/>
        <w:keepLines/>
        <w:tabs>
          <w:tab w:val="left" w:pos="4454"/>
          <w:tab w:val="left" w:leader="underscore" w:pos="5704"/>
          <w:tab w:val="left" w:leader="underscore" w:pos="6196"/>
        </w:tabs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8"/>
          <w:lang w:val="uk-UA" w:eastAsia="uk-UA"/>
        </w:rPr>
      </w:pPr>
    </w:p>
    <w:p w:rsidR="001F03B5" w:rsidRDefault="001F03B5" w:rsidP="00D535AC">
      <w:pPr>
        <w:keepNext/>
        <w:keepLines/>
        <w:tabs>
          <w:tab w:val="left" w:pos="4454"/>
          <w:tab w:val="left" w:leader="underscore" w:pos="5704"/>
          <w:tab w:val="left" w:leader="underscore" w:pos="6196"/>
        </w:tabs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8"/>
          <w:lang w:val="uk-UA" w:eastAsia="uk-UA"/>
        </w:rPr>
      </w:pPr>
    </w:p>
    <w:p w:rsidR="001F03B5" w:rsidRDefault="001F03B5" w:rsidP="00D535AC">
      <w:pPr>
        <w:rPr>
          <w:rFonts w:ascii="Times New Roman" w:hAnsi="Times New Roman"/>
          <w:b/>
          <w:lang w:val="uk-UA" w:eastAsia="uk-UA"/>
        </w:rPr>
      </w:pPr>
    </w:p>
    <w:p w:rsidR="001F03B5" w:rsidRPr="00D535AC" w:rsidRDefault="001F03B5" w:rsidP="00D535AC">
      <w:pPr>
        <w:rPr>
          <w:rFonts w:ascii="Times New Roman" w:hAnsi="Times New Roman"/>
          <w:b/>
          <w:lang w:val="uk-UA" w:eastAsia="ru-RU"/>
        </w:rPr>
      </w:pPr>
      <w:r>
        <w:rPr>
          <w:rFonts w:ascii="Times New Roman" w:hAnsi="Times New Roman"/>
          <w:b/>
          <w:lang w:val="uk-UA" w:eastAsia="uk-UA"/>
        </w:rPr>
        <w:t>План-конспект заняття</w:t>
      </w:r>
      <w:r w:rsidRPr="00D535AC">
        <w:rPr>
          <w:rFonts w:ascii="Times New Roman" w:hAnsi="Times New Roman"/>
          <w:b/>
          <w:lang w:val="uk-UA" w:eastAsia="uk-UA"/>
        </w:rPr>
        <w:t xml:space="preserve"> № 2</w:t>
      </w:r>
      <w:r w:rsidRPr="00D535AC">
        <w:rPr>
          <w:rFonts w:ascii="Times New Roman" w:hAnsi="Times New Roman"/>
          <w:b/>
          <w:lang w:val="uk-UA" w:eastAsia="uk-UA"/>
        </w:rPr>
        <w:tab/>
        <w:t>Дата</w:t>
      </w:r>
      <w:r w:rsidRPr="00D535AC">
        <w:rPr>
          <w:rFonts w:ascii="Times New Roman" w:hAnsi="Times New Roman"/>
          <w:b/>
          <w:lang w:val="uk-UA" w:eastAsia="uk-UA"/>
        </w:rPr>
        <w:tab/>
      </w:r>
      <w:r w:rsidRPr="00D535AC">
        <w:rPr>
          <w:rFonts w:ascii="Times New Roman" w:hAnsi="Times New Roman"/>
          <w:b/>
          <w:lang w:val="uk-UA" w:eastAsia="uk-UA"/>
        </w:rPr>
        <w:tab/>
      </w:r>
    </w:p>
    <w:p w:rsidR="001F03B5" w:rsidRPr="00D535AC" w:rsidRDefault="001F03B5" w:rsidP="00D535AC">
      <w:pPr>
        <w:keepNext/>
        <w:keepLines/>
        <w:spacing w:after="0" w:line="257" w:lineRule="exact"/>
        <w:outlineLvl w:val="3"/>
        <w:rPr>
          <w:rFonts w:ascii="Times New Roman" w:hAnsi="Times New Roman"/>
          <w:sz w:val="24"/>
          <w:szCs w:val="28"/>
          <w:lang w:val="uk-UA" w:eastAsia="ru-RU"/>
        </w:rPr>
      </w:pPr>
      <w:r w:rsidRPr="00D535AC">
        <w:rPr>
          <w:rFonts w:ascii="Times New Roman" w:hAnsi="Times New Roman"/>
          <w:sz w:val="24"/>
          <w:szCs w:val="28"/>
          <w:lang w:val="uk-UA" w:eastAsia="uk-UA"/>
        </w:rPr>
        <w:t>Завдання:</w:t>
      </w:r>
    </w:p>
    <w:p w:rsidR="001F03B5" w:rsidRPr="00D535AC" w:rsidRDefault="001F03B5" w:rsidP="00D535AC">
      <w:pPr>
        <w:spacing w:after="0" w:line="257" w:lineRule="exact"/>
        <w:ind w:right="1140"/>
        <w:rPr>
          <w:rFonts w:ascii="Times New Roman" w:hAnsi="Times New Roman"/>
          <w:sz w:val="24"/>
          <w:szCs w:val="28"/>
          <w:lang w:val="uk-UA" w:eastAsia="uk-UA"/>
        </w:rPr>
      </w:pPr>
      <w:r w:rsidRPr="00D535AC">
        <w:rPr>
          <w:rFonts w:ascii="Times New Roman" w:hAnsi="Times New Roman"/>
          <w:sz w:val="24"/>
          <w:szCs w:val="28"/>
          <w:lang w:val="uk-UA" w:eastAsia="uk-UA"/>
        </w:rPr>
        <w:t xml:space="preserve">Повторити спеціальні бігові вправи. </w:t>
      </w:r>
    </w:p>
    <w:p w:rsidR="001F03B5" w:rsidRPr="00D535AC" w:rsidRDefault="001F03B5" w:rsidP="00D535AC">
      <w:pPr>
        <w:spacing w:after="0" w:line="257" w:lineRule="exact"/>
        <w:ind w:right="1140"/>
        <w:rPr>
          <w:rFonts w:ascii="Times New Roman" w:hAnsi="Times New Roman"/>
          <w:sz w:val="24"/>
          <w:szCs w:val="28"/>
          <w:lang w:val="uk-UA" w:eastAsia="uk-UA"/>
        </w:rPr>
      </w:pPr>
      <w:r w:rsidRPr="00D535AC">
        <w:rPr>
          <w:rFonts w:ascii="Times New Roman" w:hAnsi="Times New Roman"/>
          <w:sz w:val="24"/>
          <w:szCs w:val="28"/>
          <w:lang w:val="uk-UA" w:eastAsia="uk-UA"/>
        </w:rPr>
        <w:t xml:space="preserve">Повторити техніку виконання повторного бігу 4 х </w:t>
      </w:r>
      <w:smartTag w:uri="urn:schemas-microsoft-com:office:smarttags" w:element="metricconverter">
        <w:smartTagPr>
          <w:attr w:name="ProductID" w:val="80 м"/>
        </w:smartTagPr>
        <w:r w:rsidRPr="00D535AC">
          <w:rPr>
            <w:rFonts w:ascii="Times New Roman" w:hAnsi="Times New Roman"/>
            <w:sz w:val="24"/>
            <w:szCs w:val="28"/>
            <w:lang w:val="uk-UA" w:eastAsia="uk-UA"/>
          </w:rPr>
          <w:t>80 м</w:t>
        </w:r>
      </w:smartTag>
      <w:r w:rsidRPr="00D535AC">
        <w:rPr>
          <w:rFonts w:ascii="Times New Roman" w:hAnsi="Times New Roman"/>
          <w:sz w:val="24"/>
          <w:szCs w:val="28"/>
          <w:lang w:val="uk-UA" w:eastAsia="uk-UA"/>
        </w:rPr>
        <w:t xml:space="preserve">. </w:t>
      </w:r>
    </w:p>
    <w:p w:rsidR="001F03B5" w:rsidRPr="00D535AC" w:rsidRDefault="001F03B5" w:rsidP="00D535AC">
      <w:pPr>
        <w:spacing w:after="0" w:line="257" w:lineRule="exact"/>
        <w:ind w:right="1140"/>
        <w:rPr>
          <w:rFonts w:ascii="Times New Roman" w:hAnsi="Times New Roman"/>
          <w:sz w:val="24"/>
          <w:szCs w:val="28"/>
          <w:lang w:val="uk-UA" w:eastAsia="uk-UA"/>
        </w:rPr>
      </w:pPr>
      <w:r w:rsidRPr="00D535AC">
        <w:rPr>
          <w:rFonts w:ascii="Times New Roman" w:hAnsi="Times New Roman"/>
          <w:sz w:val="24"/>
          <w:szCs w:val="28"/>
          <w:lang w:val="uk-UA" w:eastAsia="uk-UA"/>
        </w:rPr>
        <w:t xml:space="preserve">Повторити подолання смуги перешкод. </w:t>
      </w:r>
    </w:p>
    <w:p w:rsidR="001F03B5" w:rsidRPr="00D535AC" w:rsidRDefault="001F03B5" w:rsidP="00D535AC">
      <w:pPr>
        <w:spacing w:after="0" w:line="257" w:lineRule="exact"/>
        <w:ind w:right="1140"/>
        <w:rPr>
          <w:rFonts w:ascii="Times New Roman" w:hAnsi="Times New Roman"/>
          <w:sz w:val="24"/>
          <w:szCs w:val="28"/>
          <w:lang w:val="uk-UA" w:eastAsia="uk-UA"/>
        </w:rPr>
      </w:pPr>
      <w:r w:rsidRPr="00D535AC">
        <w:rPr>
          <w:rFonts w:ascii="Times New Roman" w:hAnsi="Times New Roman"/>
          <w:sz w:val="24"/>
          <w:szCs w:val="28"/>
          <w:lang w:val="uk-UA" w:eastAsia="uk-UA"/>
        </w:rPr>
        <w:t xml:space="preserve">Легкоатлетичні естафети з бігом і стрибками. </w:t>
      </w:r>
    </w:p>
    <w:p w:rsidR="001F03B5" w:rsidRPr="00D535AC" w:rsidRDefault="001F03B5" w:rsidP="00D535AC">
      <w:pPr>
        <w:spacing w:after="0" w:line="257" w:lineRule="exact"/>
        <w:ind w:right="1140"/>
        <w:rPr>
          <w:rFonts w:ascii="Times New Roman" w:hAnsi="Times New Roman"/>
          <w:sz w:val="24"/>
          <w:szCs w:val="28"/>
          <w:lang w:val="uk-UA" w:eastAsia="ru-RU"/>
        </w:rPr>
      </w:pPr>
      <w:r w:rsidRPr="00D535AC">
        <w:rPr>
          <w:rFonts w:ascii="Times New Roman" w:hAnsi="Times New Roman"/>
          <w:sz w:val="24"/>
          <w:szCs w:val="28"/>
          <w:lang w:val="uk-UA" w:eastAsia="uk-UA"/>
        </w:rPr>
        <w:t>Місце проведення: шкільний майданчик.</w:t>
      </w:r>
    </w:p>
    <w:p w:rsidR="001F03B5" w:rsidRDefault="001F03B5" w:rsidP="00D535AC">
      <w:pPr>
        <w:spacing w:after="0" w:line="240" w:lineRule="auto"/>
        <w:rPr>
          <w:rFonts w:ascii="Times New Roman" w:hAnsi="Times New Roman"/>
          <w:sz w:val="24"/>
          <w:szCs w:val="28"/>
          <w:lang w:val="uk-UA" w:eastAsia="uk-UA"/>
        </w:rPr>
      </w:pPr>
      <w:r w:rsidRPr="00D535AC">
        <w:rPr>
          <w:rFonts w:ascii="Times New Roman" w:hAnsi="Times New Roman"/>
          <w:sz w:val="24"/>
          <w:szCs w:val="28"/>
          <w:lang w:val="uk-UA" w:eastAsia="uk-UA"/>
        </w:rPr>
        <w:t>Інвентар: свисток, секундомір, м'ячі, обручі, скакалки.</w:t>
      </w:r>
    </w:p>
    <w:p w:rsidR="001F03B5" w:rsidRPr="00D535AC" w:rsidRDefault="001F03B5" w:rsidP="00D535AC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</w:p>
    <w:tbl>
      <w:tblPr>
        <w:tblW w:w="10348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3686"/>
        <w:gridCol w:w="1701"/>
        <w:gridCol w:w="4961"/>
      </w:tblGrid>
      <w:tr w:rsidR="001F03B5" w:rsidRPr="003D7DC1" w:rsidTr="00D535AC">
        <w:trPr>
          <w:trHeight w:val="23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  <w:t xml:space="preserve">Зміст </w:t>
            </w:r>
            <w:r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  <w:t>заняття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38" w:lineRule="exact"/>
              <w:jc w:val="center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  <w:t>Дозу</w:t>
            </w:r>
            <w:r w:rsidRPr="00D535AC"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  <w:softHyphen/>
              <w:t>вання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exact"/>
              <w:ind w:right="60"/>
              <w:jc w:val="center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  <w:t>Організаційно - методичні вказівки</w:t>
            </w:r>
          </w:p>
        </w:tc>
      </w:tr>
      <w:tr w:rsidR="001F03B5" w:rsidRPr="003D7DC1" w:rsidTr="00D535AC">
        <w:trPr>
          <w:trHeight w:val="312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  <w:t>Підготовча частина (15 хв)</w:t>
            </w:r>
          </w:p>
        </w:tc>
      </w:tr>
      <w:tr w:rsidR="001F03B5" w:rsidRPr="003D7DC1" w:rsidTr="00D535AC">
        <w:trPr>
          <w:trHeight w:val="76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t>1.</w:t>
            </w: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Організацій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t>ний момент, при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вітання з групою</w:t>
            </w: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, шикуван</w:t>
            </w: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ня в шеренгу, рапорт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2 хв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exact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Перевір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t>ити стан спор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тивної форми студентів</w:t>
            </w: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 і стан здоров'я. Слідкувати за поста</w:t>
            </w: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вою.</w:t>
            </w:r>
          </w:p>
          <w:p w:rsidR="001F03B5" w:rsidRPr="00D535AC" w:rsidRDefault="001F03B5" w:rsidP="00D535AC">
            <w:pPr>
              <w:spacing w:after="0" w:line="240" w:lineRule="exact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Фронтальний метод організації діяльності 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t>студентів.</w:t>
            </w:r>
          </w:p>
        </w:tc>
      </w:tr>
      <w:tr w:rsidR="001F03B5" w:rsidRPr="003D7DC1" w:rsidTr="00D535AC">
        <w:trPr>
          <w:trHeight w:val="33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t>2.</w:t>
            </w: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Повідомлення завдань 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t>заняття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1 хв</w:t>
            </w:r>
          </w:p>
        </w:tc>
        <w:tc>
          <w:tcPr>
            <w:tcW w:w="496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</w:p>
        </w:tc>
      </w:tr>
      <w:tr w:rsidR="001F03B5" w:rsidRPr="003D7DC1" w:rsidTr="00D535AC">
        <w:trPr>
          <w:trHeight w:val="34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t>3.</w:t>
            </w: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Стройові вправи на місці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4 хв</w:t>
            </w:r>
          </w:p>
        </w:tc>
        <w:tc>
          <w:tcPr>
            <w:tcW w:w="49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</w:p>
        </w:tc>
      </w:tr>
      <w:tr w:rsidR="001F03B5" w:rsidRPr="003D7DC1" w:rsidTr="00D535AC">
        <w:trPr>
          <w:trHeight w:val="57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2" w:lineRule="exact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t>4.</w:t>
            </w: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Загальнорозвивальні вправи на місці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8 хв</w:t>
            </w:r>
          </w:p>
        </w:tc>
        <w:tc>
          <w:tcPr>
            <w:tcW w:w="4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</w:p>
        </w:tc>
      </w:tr>
      <w:tr w:rsidR="001F03B5" w:rsidRPr="003D7DC1" w:rsidTr="00D535AC">
        <w:trPr>
          <w:trHeight w:val="317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  <w:t>Основна частина (25 хв)</w:t>
            </w:r>
          </w:p>
        </w:tc>
      </w:tr>
      <w:tr w:rsidR="001F03B5" w:rsidRPr="003D7DC1" w:rsidTr="00D535AC">
        <w:trPr>
          <w:trHeight w:val="199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pStyle w:val="ListParagraph"/>
              <w:numPr>
                <w:ilvl w:val="0"/>
                <w:numId w:val="3"/>
              </w:numPr>
              <w:tabs>
                <w:tab w:val="left" w:pos="284"/>
              </w:tabs>
              <w:spacing w:after="0" w:line="238" w:lineRule="exact"/>
              <w:ind w:left="0" w:firstLine="0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Спеціальні бігові вправи:</w:t>
            </w:r>
          </w:p>
          <w:p w:rsidR="001F03B5" w:rsidRPr="00D535AC" w:rsidRDefault="001F03B5" w:rsidP="00D535AC">
            <w:pPr>
              <w:spacing w:after="0" w:line="238" w:lineRule="exact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—біг, високо піднімаючи</w:t>
            </w:r>
          </w:p>
          <w:p w:rsidR="001F03B5" w:rsidRPr="00D535AC" w:rsidRDefault="001F03B5" w:rsidP="00D535AC">
            <w:pPr>
              <w:spacing w:after="0" w:line="238" w:lineRule="exact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стегна;</w:t>
            </w:r>
          </w:p>
          <w:p w:rsidR="001F03B5" w:rsidRPr="00D535AC" w:rsidRDefault="001F03B5" w:rsidP="00D535AC">
            <w:pPr>
              <w:spacing w:after="0" w:line="238" w:lineRule="exact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 —біг, закидаючи гомілки</w:t>
            </w:r>
          </w:p>
          <w:p w:rsidR="001F03B5" w:rsidRPr="00D535AC" w:rsidRDefault="001F03B5" w:rsidP="00D535AC">
            <w:pPr>
              <w:spacing w:after="0" w:line="238" w:lineRule="exact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назад; </w:t>
            </w:r>
          </w:p>
          <w:p w:rsidR="001F03B5" w:rsidRPr="00D535AC" w:rsidRDefault="001F03B5" w:rsidP="00D535AC">
            <w:pPr>
              <w:spacing w:after="0" w:line="238" w:lineRule="exact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—біг стрибками; </w:t>
            </w:r>
          </w:p>
          <w:p w:rsidR="001F03B5" w:rsidRPr="00D535AC" w:rsidRDefault="001F03B5" w:rsidP="00D535AC">
            <w:pPr>
              <w:spacing w:after="0" w:line="238" w:lineRule="exact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—дріботливий біг;</w:t>
            </w:r>
          </w:p>
          <w:p w:rsidR="001F03B5" w:rsidRPr="00D535AC" w:rsidRDefault="001F03B5" w:rsidP="00D535AC">
            <w:pPr>
              <w:spacing w:after="0" w:line="238" w:lineRule="exact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 —біг із прискоренням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5 хв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38" w:lineRule="exact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Пояснити значення  спеціальних бігових вправ.</w:t>
            </w:r>
          </w:p>
          <w:p w:rsidR="001F03B5" w:rsidRPr="00D535AC" w:rsidRDefault="001F03B5" w:rsidP="00D535AC">
            <w:pPr>
              <w:spacing w:after="0" w:line="238" w:lineRule="exact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Пояснити, показати, виправляти помилки. Звернути увагу на по</w:t>
            </w: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ступовий перехід із бі</w:t>
            </w: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гу зі старту на біг по дистанції. Виконувати вправу зі страховкою, дотри</w:t>
            </w: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муватися правил тех</w:t>
            </w: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ніки безпеки. Змагальний мет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t>од ор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ганізації діяльності студентів.</w:t>
            </w:r>
          </w:p>
        </w:tc>
      </w:tr>
      <w:tr w:rsidR="001F03B5" w:rsidRPr="003D7DC1" w:rsidTr="00D535AC">
        <w:trPr>
          <w:trHeight w:val="133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pStyle w:val="ListParagraph"/>
              <w:numPr>
                <w:ilvl w:val="0"/>
                <w:numId w:val="3"/>
              </w:numPr>
              <w:spacing w:after="0" w:line="240" w:lineRule="exact"/>
              <w:ind w:left="0" w:firstLine="0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Повторний біг 4 х 80:</w:t>
            </w:r>
          </w:p>
          <w:p w:rsidR="001F03B5" w:rsidRPr="00D535AC" w:rsidRDefault="001F03B5" w:rsidP="00D535AC">
            <w:pPr>
              <w:spacing w:after="0" w:line="240" w:lineRule="exact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 —біг із прискоренням</w:t>
            </w:r>
          </w:p>
          <w:p w:rsidR="001F03B5" w:rsidRPr="00D535AC" w:rsidRDefault="001F03B5" w:rsidP="00D535AC">
            <w:pPr>
              <w:spacing w:after="0" w:line="240" w:lineRule="exact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на відрізках 40—60 м; </w:t>
            </w:r>
          </w:p>
          <w:p w:rsidR="001F03B5" w:rsidRPr="00D535AC" w:rsidRDefault="001F03B5" w:rsidP="00D535AC">
            <w:pPr>
              <w:spacing w:after="0" w:line="240" w:lineRule="exact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—біг зі зміною темпу бігу; </w:t>
            </w:r>
          </w:p>
          <w:p w:rsidR="001F03B5" w:rsidRPr="00D535AC" w:rsidRDefault="001F03B5" w:rsidP="00D535AC">
            <w:pPr>
              <w:spacing w:after="0" w:line="240" w:lineRule="exact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—біг із низького старту з пе</w:t>
            </w: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реходом на біг за інерцією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6 хв</w:t>
            </w:r>
          </w:p>
        </w:tc>
        <w:tc>
          <w:tcPr>
            <w:tcW w:w="49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</w:p>
        </w:tc>
      </w:tr>
      <w:tr w:rsidR="001F03B5" w:rsidRPr="003D7DC1" w:rsidTr="00D535AC">
        <w:trPr>
          <w:trHeight w:val="43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2" w:lineRule="exact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3. 3. Подолання смуги перешкод (пройти смугу перешкод кро</w:t>
            </w: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ком)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8 хв</w:t>
            </w:r>
          </w:p>
        </w:tc>
        <w:tc>
          <w:tcPr>
            <w:tcW w:w="49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</w:p>
        </w:tc>
      </w:tr>
      <w:tr w:rsidR="001F03B5" w:rsidRPr="003D7DC1" w:rsidTr="00D535AC">
        <w:trPr>
          <w:trHeight w:val="56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exact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4. Легкоатлетичні естафети з бігом і стрибками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6 хв</w:t>
            </w:r>
          </w:p>
        </w:tc>
        <w:tc>
          <w:tcPr>
            <w:tcW w:w="4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</w:p>
        </w:tc>
      </w:tr>
      <w:tr w:rsidR="001F03B5" w:rsidRPr="003D7DC1" w:rsidTr="00D535AC">
        <w:trPr>
          <w:trHeight w:val="307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  <w:t>Заключна частина (5 хв)</w:t>
            </w:r>
          </w:p>
        </w:tc>
      </w:tr>
      <w:tr w:rsidR="001F03B5" w:rsidRPr="003D7DC1" w:rsidTr="00D535AC">
        <w:trPr>
          <w:trHeight w:val="52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35" w:lineRule="exact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1. Шикування в шеренгу. Вправи на відновлення ди</w:t>
            </w: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хання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2 хв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38" w:lineRule="exact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Слідкувати за дихан</w:t>
            </w: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ням.</w:t>
            </w:r>
          </w:p>
        </w:tc>
      </w:tr>
      <w:tr w:rsidR="001F03B5" w:rsidRPr="003D7DC1" w:rsidTr="00D535AC">
        <w:trPr>
          <w:trHeight w:val="36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  <w:t xml:space="preserve">Зміст </w:t>
            </w:r>
            <w:r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  <w:t>заняття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38" w:lineRule="exact"/>
              <w:jc w:val="center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  <w:t>Дозу</w:t>
            </w:r>
            <w:r w:rsidRPr="00D535AC"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  <w:softHyphen/>
              <w:t>вання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  <w:t>Організаційно - методичні вказівки</w:t>
            </w:r>
          </w:p>
        </w:tc>
      </w:tr>
      <w:tr w:rsidR="001F03B5" w:rsidRPr="003D7DC1" w:rsidTr="00D535AC">
        <w:trPr>
          <w:trHeight w:val="16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2. Підбиття підсумків 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t>заняття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2 хв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Оцінити спеціальні бі</w:t>
            </w: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гові вправи</w:t>
            </w:r>
          </w:p>
        </w:tc>
      </w:tr>
      <w:tr w:rsidR="001F03B5" w:rsidRPr="003D7DC1" w:rsidTr="00D535AC">
        <w:trPr>
          <w:trHeight w:val="41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2" w:lineRule="exact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  <w:t>3.</w:t>
            </w: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 Пояснення домашнього завдання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1 хв</w:t>
            </w:r>
          </w:p>
        </w:tc>
        <w:tc>
          <w:tcPr>
            <w:tcW w:w="4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</w:p>
        </w:tc>
      </w:tr>
    </w:tbl>
    <w:p w:rsidR="001F03B5" w:rsidRDefault="001F03B5" w:rsidP="00D535AC">
      <w:pPr>
        <w:keepNext/>
        <w:keepLines/>
        <w:tabs>
          <w:tab w:val="left" w:pos="4431"/>
          <w:tab w:val="left" w:leader="underscore" w:pos="6514"/>
        </w:tabs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8"/>
          <w:lang w:val="uk-UA" w:eastAsia="uk-UA"/>
        </w:rPr>
      </w:pPr>
    </w:p>
    <w:p w:rsidR="001F03B5" w:rsidRDefault="001F03B5" w:rsidP="00D535AC">
      <w:pPr>
        <w:keepNext/>
        <w:keepLines/>
        <w:tabs>
          <w:tab w:val="left" w:pos="4431"/>
          <w:tab w:val="left" w:leader="underscore" w:pos="6514"/>
        </w:tabs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8"/>
          <w:lang w:val="uk-UA" w:eastAsia="uk-UA"/>
        </w:rPr>
      </w:pPr>
    </w:p>
    <w:p w:rsidR="001F03B5" w:rsidRDefault="001F03B5" w:rsidP="00D535AC">
      <w:pPr>
        <w:keepNext/>
        <w:keepLines/>
        <w:tabs>
          <w:tab w:val="left" w:pos="4431"/>
          <w:tab w:val="left" w:leader="underscore" w:pos="6514"/>
        </w:tabs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8"/>
          <w:lang w:val="uk-UA" w:eastAsia="uk-UA"/>
        </w:rPr>
      </w:pPr>
    </w:p>
    <w:p w:rsidR="001F03B5" w:rsidRDefault="001F03B5" w:rsidP="00D535AC">
      <w:pPr>
        <w:keepNext/>
        <w:keepLines/>
        <w:tabs>
          <w:tab w:val="left" w:pos="4431"/>
          <w:tab w:val="left" w:leader="underscore" w:pos="6514"/>
        </w:tabs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8"/>
          <w:lang w:val="uk-UA" w:eastAsia="uk-UA"/>
        </w:rPr>
      </w:pPr>
    </w:p>
    <w:p w:rsidR="001F03B5" w:rsidRDefault="001F03B5" w:rsidP="00D535AC">
      <w:pPr>
        <w:keepNext/>
        <w:keepLines/>
        <w:tabs>
          <w:tab w:val="left" w:pos="4431"/>
          <w:tab w:val="left" w:leader="underscore" w:pos="6514"/>
        </w:tabs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8"/>
          <w:lang w:val="uk-UA" w:eastAsia="uk-UA"/>
        </w:rPr>
      </w:pPr>
    </w:p>
    <w:p w:rsidR="001F03B5" w:rsidRDefault="001F03B5" w:rsidP="00D535AC">
      <w:pPr>
        <w:keepNext/>
        <w:keepLines/>
        <w:tabs>
          <w:tab w:val="left" w:pos="4431"/>
          <w:tab w:val="left" w:leader="underscore" w:pos="6514"/>
        </w:tabs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8"/>
          <w:lang w:val="uk-UA" w:eastAsia="uk-UA"/>
        </w:rPr>
      </w:pPr>
    </w:p>
    <w:p w:rsidR="001F03B5" w:rsidRDefault="001F03B5" w:rsidP="00D535AC">
      <w:pPr>
        <w:keepNext/>
        <w:keepLines/>
        <w:tabs>
          <w:tab w:val="left" w:pos="4431"/>
          <w:tab w:val="left" w:leader="underscore" w:pos="6514"/>
        </w:tabs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8"/>
          <w:lang w:val="uk-UA" w:eastAsia="uk-UA"/>
        </w:rPr>
      </w:pPr>
    </w:p>
    <w:p w:rsidR="001F03B5" w:rsidRDefault="001F03B5" w:rsidP="00D535AC">
      <w:pPr>
        <w:keepNext/>
        <w:keepLines/>
        <w:tabs>
          <w:tab w:val="left" w:pos="4431"/>
          <w:tab w:val="left" w:leader="underscore" w:pos="6514"/>
        </w:tabs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8"/>
          <w:lang w:val="uk-UA" w:eastAsia="uk-UA"/>
        </w:rPr>
      </w:pPr>
    </w:p>
    <w:p w:rsidR="001F03B5" w:rsidRDefault="001F03B5" w:rsidP="00D535AC">
      <w:pPr>
        <w:keepNext/>
        <w:keepLines/>
        <w:tabs>
          <w:tab w:val="left" w:pos="4431"/>
          <w:tab w:val="left" w:leader="underscore" w:pos="6514"/>
        </w:tabs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8"/>
          <w:lang w:val="uk-UA" w:eastAsia="uk-UA"/>
        </w:rPr>
      </w:pPr>
    </w:p>
    <w:p w:rsidR="001F03B5" w:rsidRDefault="001F03B5" w:rsidP="00D535AC">
      <w:pPr>
        <w:keepNext/>
        <w:keepLines/>
        <w:tabs>
          <w:tab w:val="left" w:pos="4431"/>
          <w:tab w:val="left" w:leader="underscore" w:pos="6514"/>
        </w:tabs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8"/>
          <w:lang w:val="uk-UA" w:eastAsia="uk-UA"/>
        </w:rPr>
      </w:pPr>
    </w:p>
    <w:p w:rsidR="001F03B5" w:rsidRDefault="001F03B5" w:rsidP="00D535AC">
      <w:pPr>
        <w:rPr>
          <w:rFonts w:ascii="Times New Roman" w:hAnsi="Times New Roman"/>
          <w:b/>
          <w:lang w:val="uk-UA" w:eastAsia="uk-UA"/>
        </w:rPr>
      </w:pPr>
    </w:p>
    <w:p w:rsidR="001F03B5" w:rsidRPr="00D535AC" w:rsidRDefault="001F03B5" w:rsidP="00D535AC">
      <w:pPr>
        <w:rPr>
          <w:rFonts w:ascii="Times New Roman" w:hAnsi="Times New Roman"/>
          <w:b/>
          <w:lang w:val="uk-UA" w:eastAsia="ru-RU"/>
        </w:rPr>
      </w:pPr>
      <w:r>
        <w:rPr>
          <w:rFonts w:ascii="Times New Roman" w:hAnsi="Times New Roman"/>
          <w:b/>
          <w:lang w:val="uk-UA" w:eastAsia="uk-UA"/>
        </w:rPr>
        <w:t>План-конспект узаняття</w:t>
      </w:r>
      <w:r w:rsidRPr="00D535AC">
        <w:rPr>
          <w:rFonts w:ascii="Times New Roman" w:hAnsi="Times New Roman"/>
          <w:b/>
          <w:lang w:val="uk-UA" w:eastAsia="uk-UA"/>
        </w:rPr>
        <w:t xml:space="preserve"> № 3</w:t>
      </w:r>
      <w:r w:rsidRPr="00D535AC">
        <w:rPr>
          <w:rFonts w:ascii="Times New Roman" w:hAnsi="Times New Roman"/>
          <w:b/>
          <w:lang w:val="uk-UA" w:eastAsia="uk-UA"/>
        </w:rPr>
        <w:tab/>
        <w:t>Дата</w:t>
      </w:r>
      <w:r w:rsidRPr="00D535AC">
        <w:rPr>
          <w:rFonts w:ascii="Times New Roman" w:hAnsi="Times New Roman"/>
          <w:b/>
          <w:lang w:val="uk-UA" w:eastAsia="uk-UA"/>
        </w:rPr>
        <w:tab/>
      </w:r>
    </w:p>
    <w:p w:rsidR="001F03B5" w:rsidRPr="00D535AC" w:rsidRDefault="001F03B5" w:rsidP="00D535AC">
      <w:pPr>
        <w:keepNext/>
        <w:keepLines/>
        <w:spacing w:after="0" w:line="257" w:lineRule="exact"/>
        <w:outlineLvl w:val="1"/>
        <w:rPr>
          <w:rFonts w:ascii="Times New Roman" w:hAnsi="Times New Roman"/>
          <w:sz w:val="24"/>
          <w:szCs w:val="28"/>
          <w:lang w:val="uk-UA" w:eastAsia="ru-RU"/>
        </w:rPr>
      </w:pPr>
      <w:r w:rsidRPr="00D535AC">
        <w:rPr>
          <w:rFonts w:ascii="Times New Roman" w:hAnsi="Times New Roman"/>
          <w:sz w:val="24"/>
          <w:szCs w:val="28"/>
          <w:lang w:val="uk-UA" w:eastAsia="uk-UA"/>
        </w:rPr>
        <w:t>Завдання:</w:t>
      </w:r>
    </w:p>
    <w:p w:rsidR="001F03B5" w:rsidRPr="00D535AC" w:rsidRDefault="001F03B5" w:rsidP="00D535AC">
      <w:pPr>
        <w:spacing w:after="0" w:line="257" w:lineRule="exact"/>
        <w:ind w:right="2820"/>
        <w:rPr>
          <w:rFonts w:ascii="Times New Roman" w:hAnsi="Times New Roman"/>
          <w:sz w:val="24"/>
          <w:szCs w:val="28"/>
          <w:lang w:val="uk-UA" w:eastAsia="uk-UA"/>
        </w:rPr>
      </w:pPr>
      <w:r w:rsidRPr="00D535AC">
        <w:rPr>
          <w:rFonts w:ascii="Times New Roman" w:hAnsi="Times New Roman"/>
          <w:sz w:val="24"/>
          <w:szCs w:val="28"/>
          <w:lang w:val="uk-UA" w:eastAsia="uk-UA"/>
        </w:rPr>
        <w:t xml:space="preserve">Повторити спеціальні бігові вправи. </w:t>
      </w:r>
    </w:p>
    <w:p w:rsidR="001F03B5" w:rsidRPr="00D535AC" w:rsidRDefault="001F03B5" w:rsidP="00D535AC">
      <w:pPr>
        <w:spacing w:after="0" w:line="257" w:lineRule="exact"/>
        <w:ind w:right="2820"/>
        <w:rPr>
          <w:rFonts w:ascii="Times New Roman" w:hAnsi="Times New Roman"/>
          <w:sz w:val="24"/>
          <w:szCs w:val="28"/>
          <w:lang w:val="uk-UA" w:eastAsia="ru-RU"/>
        </w:rPr>
      </w:pPr>
      <w:r w:rsidRPr="00D535AC">
        <w:rPr>
          <w:rFonts w:ascii="Times New Roman" w:hAnsi="Times New Roman"/>
          <w:sz w:val="24"/>
          <w:szCs w:val="28"/>
          <w:lang w:val="uk-UA" w:eastAsia="uk-UA"/>
        </w:rPr>
        <w:t xml:space="preserve">Біг </w:t>
      </w:r>
      <w:smartTag w:uri="urn:schemas-microsoft-com:office:smarttags" w:element="metricconverter">
        <w:smartTagPr>
          <w:attr w:name="ProductID" w:val="100 м"/>
        </w:smartTagPr>
        <w:r w:rsidRPr="00D535AC">
          <w:rPr>
            <w:rFonts w:ascii="Times New Roman" w:hAnsi="Times New Roman"/>
            <w:sz w:val="24"/>
            <w:szCs w:val="28"/>
            <w:lang w:val="uk-UA" w:eastAsia="uk-UA"/>
          </w:rPr>
          <w:t>100 м</w:t>
        </w:r>
      </w:smartTag>
      <w:r w:rsidRPr="00D535AC">
        <w:rPr>
          <w:rFonts w:ascii="Times New Roman" w:hAnsi="Times New Roman"/>
          <w:sz w:val="24"/>
          <w:szCs w:val="28"/>
          <w:lang w:val="uk-UA" w:eastAsia="uk-UA"/>
        </w:rPr>
        <w:t>.</w:t>
      </w:r>
    </w:p>
    <w:p w:rsidR="001F03B5" w:rsidRPr="00D535AC" w:rsidRDefault="001F03B5" w:rsidP="00D535AC">
      <w:pPr>
        <w:spacing w:after="0" w:line="257" w:lineRule="exact"/>
        <w:ind w:right="1860"/>
        <w:rPr>
          <w:rFonts w:ascii="Times New Roman" w:hAnsi="Times New Roman"/>
          <w:sz w:val="24"/>
          <w:szCs w:val="28"/>
          <w:lang w:val="uk-UA" w:eastAsia="uk-UA"/>
        </w:rPr>
      </w:pPr>
      <w:r w:rsidRPr="00D535AC">
        <w:rPr>
          <w:rFonts w:ascii="Times New Roman" w:hAnsi="Times New Roman"/>
          <w:sz w:val="24"/>
          <w:szCs w:val="28"/>
          <w:lang w:val="uk-UA" w:eastAsia="uk-UA"/>
        </w:rPr>
        <w:t xml:space="preserve">Повторити техніку подолання смуги перешкод. </w:t>
      </w:r>
    </w:p>
    <w:p w:rsidR="001F03B5" w:rsidRPr="00D535AC" w:rsidRDefault="001F03B5" w:rsidP="00D535AC">
      <w:pPr>
        <w:spacing w:after="0" w:line="257" w:lineRule="exact"/>
        <w:ind w:right="1860"/>
        <w:rPr>
          <w:rFonts w:ascii="Times New Roman" w:hAnsi="Times New Roman"/>
          <w:sz w:val="24"/>
          <w:szCs w:val="28"/>
          <w:lang w:val="uk-UA" w:eastAsia="ru-RU"/>
        </w:rPr>
      </w:pPr>
      <w:r w:rsidRPr="00D535AC">
        <w:rPr>
          <w:rFonts w:ascii="Times New Roman" w:hAnsi="Times New Roman"/>
          <w:sz w:val="24"/>
          <w:szCs w:val="28"/>
          <w:lang w:val="uk-UA" w:eastAsia="uk-UA"/>
        </w:rPr>
        <w:t>Естафети.</w:t>
      </w:r>
    </w:p>
    <w:p w:rsidR="001F03B5" w:rsidRPr="00D535AC" w:rsidRDefault="001F03B5" w:rsidP="00D535AC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  <w:r w:rsidRPr="00D535AC">
        <w:rPr>
          <w:rFonts w:ascii="Times New Roman" w:hAnsi="Times New Roman"/>
          <w:sz w:val="24"/>
          <w:szCs w:val="28"/>
          <w:lang w:val="uk-UA" w:eastAsia="uk-UA"/>
        </w:rPr>
        <w:t>Місце проведення: шкільний майданчик.</w:t>
      </w:r>
    </w:p>
    <w:p w:rsidR="001F03B5" w:rsidRDefault="001F03B5" w:rsidP="00D535AC">
      <w:pPr>
        <w:spacing w:after="0" w:line="240" w:lineRule="auto"/>
        <w:rPr>
          <w:rFonts w:ascii="Times New Roman" w:hAnsi="Times New Roman"/>
          <w:sz w:val="24"/>
          <w:szCs w:val="28"/>
          <w:lang w:val="uk-UA" w:eastAsia="uk-UA"/>
        </w:rPr>
      </w:pPr>
      <w:r w:rsidRPr="00D535AC">
        <w:rPr>
          <w:rFonts w:ascii="Times New Roman" w:hAnsi="Times New Roman"/>
          <w:sz w:val="24"/>
          <w:szCs w:val="28"/>
          <w:lang w:val="uk-UA" w:eastAsia="uk-UA"/>
        </w:rPr>
        <w:t>Інвентар: свисток, секундомір, м'ячі, скакалки, смуга перешкод.</w:t>
      </w:r>
    </w:p>
    <w:p w:rsidR="001F03B5" w:rsidRPr="00D535AC" w:rsidRDefault="001F03B5" w:rsidP="00D535AC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794"/>
        <w:gridCol w:w="1701"/>
        <w:gridCol w:w="4961"/>
      </w:tblGrid>
      <w:tr w:rsidR="001F03B5" w:rsidRPr="003D7DC1" w:rsidTr="003D7DC1">
        <w:trPr>
          <w:trHeight w:val="571"/>
        </w:trPr>
        <w:tc>
          <w:tcPr>
            <w:tcW w:w="3794" w:type="dxa"/>
          </w:tcPr>
          <w:p w:rsidR="001F03B5" w:rsidRPr="003D7DC1" w:rsidRDefault="001F03B5" w:rsidP="003D7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  <w:t xml:space="preserve">Зміст </w:t>
            </w:r>
            <w:r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  <w:t>заняття</w:t>
            </w:r>
          </w:p>
        </w:tc>
        <w:tc>
          <w:tcPr>
            <w:tcW w:w="1701" w:type="dxa"/>
          </w:tcPr>
          <w:p w:rsidR="001F03B5" w:rsidRPr="003D7DC1" w:rsidRDefault="001F03B5" w:rsidP="003D7DC1">
            <w:pPr>
              <w:spacing w:after="0" w:line="235" w:lineRule="exact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  <w:t>Дозу</w:t>
            </w:r>
            <w:r w:rsidRPr="003D7DC1"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  <w:softHyphen/>
              <w:t>вання</w:t>
            </w:r>
          </w:p>
        </w:tc>
        <w:tc>
          <w:tcPr>
            <w:tcW w:w="4961" w:type="dxa"/>
          </w:tcPr>
          <w:p w:rsidR="001F03B5" w:rsidRPr="003D7DC1" w:rsidRDefault="001F03B5" w:rsidP="003D7DC1">
            <w:pPr>
              <w:spacing w:after="0" w:line="238" w:lineRule="exact"/>
              <w:jc w:val="center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  <w:t>Організаційно - методичні вказівки</w:t>
            </w:r>
          </w:p>
        </w:tc>
      </w:tr>
      <w:tr w:rsidR="001F03B5" w:rsidRPr="003D7DC1" w:rsidTr="003D7DC1">
        <w:trPr>
          <w:trHeight w:val="312"/>
        </w:trPr>
        <w:tc>
          <w:tcPr>
            <w:tcW w:w="10456" w:type="dxa"/>
            <w:gridSpan w:val="3"/>
          </w:tcPr>
          <w:p w:rsidR="001F03B5" w:rsidRPr="003D7DC1" w:rsidRDefault="001F03B5" w:rsidP="003D7D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  <w:t>Підготовча частина (16 хв)</w:t>
            </w:r>
          </w:p>
        </w:tc>
      </w:tr>
      <w:tr w:rsidR="001F03B5" w:rsidRPr="008178AD" w:rsidTr="003D7DC1">
        <w:trPr>
          <w:trHeight w:val="816"/>
        </w:trPr>
        <w:tc>
          <w:tcPr>
            <w:tcW w:w="3794" w:type="dxa"/>
          </w:tcPr>
          <w:p w:rsidR="001F03B5" w:rsidRPr="003D7DC1" w:rsidRDefault="001F03B5" w:rsidP="003D7DC1">
            <w:pPr>
              <w:spacing w:after="0" w:line="240" w:lineRule="exact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1. Організацій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t>ний момент, при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вітання з групою</w:t>
            </w: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, шикуван</w:t>
            </w: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ня в шеренгу, рапорт</w:t>
            </w:r>
          </w:p>
        </w:tc>
        <w:tc>
          <w:tcPr>
            <w:tcW w:w="1701" w:type="dxa"/>
          </w:tcPr>
          <w:p w:rsidR="001F03B5" w:rsidRPr="003D7DC1" w:rsidRDefault="001F03B5" w:rsidP="003D7D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2 хв</w:t>
            </w:r>
          </w:p>
        </w:tc>
        <w:tc>
          <w:tcPr>
            <w:tcW w:w="4961" w:type="dxa"/>
            <w:vMerge w:val="restart"/>
          </w:tcPr>
          <w:p w:rsidR="001F03B5" w:rsidRPr="003D7DC1" w:rsidRDefault="001F03B5" w:rsidP="003D7DC1">
            <w:pPr>
              <w:spacing w:after="0" w:line="240" w:lineRule="exact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Перевір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t>ити стан спор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тивної форми студентів</w:t>
            </w: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 і стан здоров'я — ви</w:t>
            </w: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 xml:space="preserve">мірювання пульсу. Фронтальний метод організації діяльності 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t>студентів.</w:t>
            </w:r>
          </w:p>
        </w:tc>
      </w:tr>
      <w:tr w:rsidR="001F03B5" w:rsidRPr="003D7DC1" w:rsidTr="003D7DC1">
        <w:trPr>
          <w:trHeight w:val="185"/>
        </w:trPr>
        <w:tc>
          <w:tcPr>
            <w:tcW w:w="3794" w:type="dxa"/>
          </w:tcPr>
          <w:p w:rsidR="001F03B5" w:rsidRPr="003D7DC1" w:rsidRDefault="001F03B5" w:rsidP="003D7D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2. Повідомлення завдань 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t>заняття</w:t>
            </w:r>
          </w:p>
        </w:tc>
        <w:tc>
          <w:tcPr>
            <w:tcW w:w="1701" w:type="dxa"/>
          </w:tcPr>
          <w:p w:rsidR="001F03B5" w:rsidRPr="003D7DC1" w:rsidRDefault="001F03B5" w:rsidP="003D7D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1 хв</w:t>
            </w:r>
          </w:p>
        </w:tc>
        <w:tc>
          <w:tcPr>
            <w:tcW w:w="4961" w:type="dxa"/>
            <w:vMerge/>
          </w:tcPr>
          <w:p w:rsidR="001F03B5" w:rsidRPr="003D7DC1" w:rsidRDefault="001F03B5" w:rsidP="003D7D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</w:p>
        </w:tc>
      </w:tr>
      <w:tr w:rsidR="001F03B5" w:rsidRPr="003D7DC1" w:rsidTr="003D7DC1">
        <w:trPr>
          <w:trHeight w:val="326"/>
        </w:trPr>
        <w:tc>
          <w:tcPr>
            <w:tcW w:w="3794" w:type="dxa"/>
          </w:tcPr>
          <w:p w:rsidR="001F03B5" w:rsidRPr="003D7DC1" w:rsidRDefault="001F03B5" w:rsidP="003D7D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3. Стройові вправи на місці</w:t>
            </w:r>
          </w:p>
        </w:tc>
        <w:tc>
          <w:tcPr>
            <w:tcW w:w="1701" w:type="dxa"/>
          </w:tcPr>
          <w:p w:rsidR="001F03B5" w:rsidRPr="003D7DC1" w:rsidRDefault="001F03B5" w:rsidP="003D7D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3 хв</w:t>
            </w:r>
          </w:p>
        </w:tc>
        <w:tc>
          <w:tcPr>
            <w:tcW w:w="4961" w:type="dxa"/>
            <w:vMerge/>
          </w:tcPr>
          <w:p w:rsidR="001F03B5" w:rsidRPr="003D7DC1" w:rsidRDefault="001F03B5" w:rsidP="003D7D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</w:p>
        </w:tc>
      </w:tr>
      <w:tr w:rsidR="001F03B5" w:rsidRPr="003D7DC1" w:rsidTr="003D7DC1">
        <w:trPr>
          <w:trHeight w:val="406"/>
        </w:trPr>
        <w:tc>
          <w:tcPr>
            <w:tcW w:w="3794" w:type="dxa"/>
          </w:tcPr>
          <w:p w:rsidR="001F03B5" w:rsidRPr="003D7DC1" w:rsidRDefault="001F03B5" w:rsidP="003D7DC1">
            <w:pPr>
              <w:spacing w:after="0" w:line="242" w:lineRule="exact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4. Загальнорозвивальні вправи на місці</w:t>
            </w:r>
          </w:p>
        </w:tc>
        <w:tc>
          <w:tcPr>
            <w:tcW w:w="1701" w:type="dxa"/>
          </w:tcPr>
          <w:p w:rsidR="001F03B5" w:rsidRPr="003D7DC1" w:rsidRDefault="001F03B5" w:rsidP="003D7D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10 хв</w:t>
            </w:r>
          </w:p>
        </w:tc>
        <w:tc>
          <w:tcPr>
            <w:tcW w:w="4961" w:type="dxa"/>
            <w:vMerge/>
          </w:tcPr>
          <w:p w:rsidR="001F03B5" w:rsidRPr="003D7DC1" w:rsidRDefault="001F03B5" w:rsidP="003D7D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</w:p>
        </w:tc>
      </w:tr>
      <w:tr w:rsidR="001F03B5" w:rsidRPr="003D7DC1" w:rsidTr="003D7DC1">
        <w:trPr>
          <w:trHeight w:val="312"/>
        </w:trPr>
        <w:tc>
          <w:tcPr>
            <w:tcW w:w="10456" w:type="dxa"/>
            <w:gridSpan w:val="3"/>
          </w:tcPr>
          <w:p w:rsidR="001F03B5" w:rsidRPr="003D7DC1" w:rsidRDefault="001F03B5" w:rsidP="003D7D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  <w:t>Основна частина</w:t>
            </w: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 (24</w:t>
            </w:r>
            <w:r w:rsidRPr="003D7DC1"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  <w:t xml:space="preserve"> хв)</w:t>
            </w:r>
          </w:p>
        </w:tc>
      </w:tr>
      <w:tr w:rsidR="001F03B5" w:rsidRPr="003D7DC1" w:rsidTr="003D7DC1">
        <w:trPr>
          <w:trHeight w:val="1864"/>
        </w:trPr>
        <w:tc>
          <w:tcPr>
            <w:tcW w:w="3794" w:type="dxa"/>
          </w:tcPr>
          <w:p w:rsidR="001F03B5" w:rsidRPr="003D7DC1" w:rsidRDefault="001F03B5" w:rsidP="003D7DC1">
            <w:pPr>
              <w:spacing w:after="0" w:line="240" w:lineRule="auto"/>
              <w:ind w:right="40"/>
              <w:jc w:val="both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1.Спеціальні бігові вправи:</w:t>
            </w:r>
          </w:p>
          <w:p w:rsidR="001F03B5" w:rsidRPr="003D7DC1" w:rsidRDefault="001F03B5" w:rsidP="003D7DC1">
            <w:pPr>
              <w:spacing w:after="0" w:line="240" w:lineRule="auto"/>
              <w:ind w:right="40"/>
              <w:jc w:val="both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 —виконання низького стар</w:t>
            </w: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ту, високого старту;</w:t>
            </w:r>
          </w:p>
          <w:p w:rsidR="001F03B5" w:rsidRPr="003D7DC1" w:rsidRDefault="001F03B5" w:rsidP="003D7DC1">
            <w:pPr>
              <w:spacing w:after="0" w:line="240" w:lineRule="auto"/>
              <w:ind w:right="40"/>
              <w:jc w:val="both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 —вибігання зі старту; </w:t>
            </w:r>
          </w:p>
          <w:p w:rsidR="001F03B5" w:rsidRPr="003D7DC1" w:rsidRDefault="001F03B5" w:rsidP="003D7DC1">
            <w:pPr>
              <w:spacing w:after="0" w:line="240" w:lineRule="auto"/>
              <w:ind w:right="40"/>
              <w:jc w:val="both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—стартовий розбіг;</w:t>
            </w:r>
          </w:p>
          <w:p w:rsidR="001F03B5" w:rsidRPr="003D7DC1" w:rsidRDefault="001F03B5" w:rsidP="003D7DC1">
            <w:pPr>
              <w:spacing w:after="0" w:line="240" w:lineRule="auto"/>
              <w:ind w:right="40"/>
              <w:jc w:val="both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 —біг по дистанції;</w:t>
            </w:r>
          </w:p>
          <w:p w:rsidR="001F03B5" w:rsidRPr="003D7DC1" w:rsidRDefault="001F03B5" w:rsidP="003D7DC1">
            <w:pPr>
              <w:spacing w:after="0" w:line="240" w:lineRule="auto"/>
              <w:ind w:right="40"/>
              <w:jc w:val="both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 —фінішування</w:t>
            </w:r>
          </w:p>
        </w:tc>
        <w:tc>
          <w:tcPr>
            <w:tcW w:w="1701" w:type="dxa"/>
          </w:tcPr>
          <w:p w:rsidR="001F03B5" w:rsidRPr="003D7DC1" w:rsidRDefault="001F03B5" w:rsidP="003D7D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6 хв</w:t>
            </w:r>
          </w:p>
        </w:tc>
        <w:tc>
          <w:tcPr>
            <w:tcW w:w="4961" w:type="dxa"/>
          </w:tcPr>
          <w:p w:rsidR="001F03B5" w:rsidRPr="003D7DC1" w:rsidRDefault="001F03B5" w:rsidP="003D7DC1">
            <w:pPr>
              <w:spacing w:after="0" w:line="235" w:lineRule="exact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Пояснити, показати. Швидкість набирати поступово, контролю</w:t>
            </w: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ючи техніку бігу.</w:t>
            </w:r>
          </w:p>
        </w:tc>
      </w:tr>
      <w:tr w:rsidR="001F03B5" w:rsidRPr="003D7DC1" w:rsidTr="003D7DC1">
        <w:trPr>
          <w:trHeight w:val="205"/>
        </w:trPr>
        <w:tc>
          <w:tcPr>
            <w:tcW w:w="3794" w:type="dxa"/>
          </w:tcPr>
          <w:p w:rsidR="001F03B5" w:rsidRPr="003D7DC1" w:rsidRDefault="001F03B5" w:rsidP="003D7D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2. Біг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3D7DC1">
                <w:rPr>
                  <w:rFonts w:ascii="Times New Roman" w:hAnsi="Times New Roman"/>
                  <w:sz w:val="24"/>
                  <w:szCs w:val="28"/>
                  <w:lang w:val="uk-UA" w:eastAsia="uk-UA"/>
                </w:rPr>
                <w:t>100 м</w:t>
              </w:r>
            </w:smartTag>
          </w:p>
        </w:tc>
        <w:tc>
          <w:tcPr>
            <w:tcW w:w="1701" w:type="dxa"/>
          </w:tcPr>
          <w:p w:rsidR="001F03B5" w:rsidRPr="003D7DC1" w:rsidRDefault="001F03B5" w:rsidP="003D7D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5 хв</w:t>
            </w:r>
          </w:p>
        </w:tc>
        <w:tc>
          <w:tcPr>
            <w:tcW w:w="4961" w:type="dxa"/>
            <w:vMerge w:val="restart"/>
          </w:tcPr>
          <w:p w:rsidR="001F03B5" w:rsidRPr="003D7DC1" w:rsidRDefault="001F03B5" w:rsidP="003D7DC1">
            <w:pPr>
              <w:spacing w:after="0" w:line="240" w:lineRule="exact"/>
              <w:ind w:right="40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Виправляти помилки. Надати дві спроби. Пробігати фінішну лі</w:t>
            </w: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нію на максимальній швидкості. Виконувати вправу зі страховкою, дотри</w:t>
            </w: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муватися правил тех</w:t>
            </w: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ніки безпеки. Ігровий метод органі</w:t>
            </w: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зації діяльності учнів</w:t>
            </w:r>
          </w:p>
        </w:tc>
      </w:tr>
      <w:tr w:rsidR="001F03B5" w:rsidRPr="003D7DC1" w:rsidTr="003D7DC1">
        <w:tc>
          <w:tcPr>
            <w:tcW w:w="3794" w:type="dxa"/>
          </w:tcPr>
          <w:p w:rsidR="001F03B5" w:rsidRPr="003D7DC1" w:rsidRDefault="001F03B5" w:rsidP="003D7D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3. Подолання смуги перешкод</w:t>
            </w:r>
          </w:p>
        </w:tc>
        <w:tc>
          <w:tcPr>
            <w:tcW w:w="1701" w:type="dxa"/>
          </w:tcPr>
          <w:p w:rsidR="001F03B5" w:rsidRPr="003D7DC1" w:rsidRDefault="001F03B5" w:rsidP="003D7D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8 хв</w:t>
            </w:r>
          </w:p>
        </w:tc>
        <w:tc>
          <w:tcPr>
            <w:tcW w:w="4961" w:type="dxa"/>
            <w:vMerge/>
          </w:tcPr>
          <w:p w:rsidR="001F03B5" w:rsidRPr="003D7DC1" w:rsidRDefault="001F03B5" w:rsidP="003D7D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/>
              </w:rPr>
            </w:pPr>
          </w:p>
        </w:tc>
      </w:tr>
      <w:tr w:rsidR="001F03B5" w:rsidRPr="003D7DC1" w:rsidTr="003D7DC1">
        <w:trPr>
          <w:trHeight w:val="908"/>
        </w:trPr>
        <w:tc>
          <w:tcPr>
            <w:tcW w:w="3794" w:type="dxa"/>
          </w:tcPr>
          <w:p w:rsidR="001F03B5" w:rsidRPr="003D7DC1" w:rsidRDefault="001F03B5" w:rsidP="003D7D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4. Рухливі ігри та естафети</w:t>
            </w:r>
          </w:p>
        </w:tc>
        <w:tc>
          <w:tcPr>
            <w:tcW w:w="1701" w:type="dxa"/>
          </w:tcPr>
          <w:p w:rsidR="001F03B5" w:rsidRPr="003D7DC1" w:rsidRDefault="001F03B5" w:rsidP="003D7D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5 хв</w:t>
            </w:r>
          </w:p>
        </w:tc>
        <w:tc>
          <w:tcPr>
            <w:tcW w:w="4961" w:type="dxa"/>
            <w:vMerge/>
          </w:tcPr>
          <w:p w:rsidR="001F03B5" w:rsidRPr="003D7DC1" w:rsidRDefault="001F03B5" w:rsidP="003D7D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/>
              </w:rPr>
            </w:pPr>
          </w:p>
        </w:tc>
      </w:tr>
      <w:tr w:rsidR="001F03B5" w:rsidRPr="003D7DC1" w:rsidTr="003D7DC1">
        <w:tc>
          <w:tcPr>
            <w:tcW w:w="10456" w:type="dxa"/>
            <w:gridSpan w:val="3"/>
          </w:tcPr>
          <w:p w:rsidR="001F03B5" w:rsidRPr="003D7DC1" w:rsidRDefault="001F03B5" w:rsidP="003D7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Заключна частина (5 хв)</w:t>
            </w:r>
          </w:p>
        </w:tc>
      </w:tr>
      <w:tr w:rsidR="001F03B5" w:rsidRPr="003D7DC1" w:rsidTr="003D7DC1">
        <w:tc>
          <w:tcPr>
            <w:tcW w:w="3794" w:type="dxa"/>
          </w:tcPr>
          <w:p w:rsidR="001F03B5" w:rsidRPr="003D7DC1" w:rsidRDefault="001F03B5" w:rsidP="003D7DC1">
            <w:pPr>
              <w:spacing w:after="0" w:line="240" w:lineRule="exact"/>
              <w:ind w:right="120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1. Шикування в шеренгу. Впра</w:t>
            </w: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ви на відновлення дихання</w:t>
            </w:r>
          </w:p>
          <w:p w:rsidR="001F03B5" w:rsidRPr="003D7DC1" w:rsidRDefault="001F03B5" w:rsidP="003D7D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2. Підбиття підсумків 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t>заняття</w:t>
            </w:r>
          </w:p>
        </w:tc>
        <w:tc>
          <w:tcPr>
            <w:tcW w:w="1701" w:type="dxa"/>
          </w:tcPr>
          <w:p w:rsidR="001F03B5" w:rsidRPr="003D7DC1" w:rsidRDefault="001F03B5" w:rsidP="003D7D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2 хв</w:t>
            </w:r>
          </w:p>
          <w:p w:rsidR="001F03B5" w:rsidRPr="003D7DC1" w:rsidRDefault="001F03B5" w:rsidP="003D7D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/>
              </w:rPr>
            </w:pPr>
          </w:p>
        </w:tc>
        <w:tc>
          <w:tcPr>
            <w:tcW w:w="4961" w:type="dxa"/>
            <w:vMerge w:val="restart"/>
          </w:tcPr>
          <w:p w:rsidR="001F03B5" w:rsidRPr="003D7DC1" w:rsidRDefault="001F03B5" w:rsidP="003D7DC1">
            <w:pPr>
              <w:spacing w:after="0" w:line="242" w:lineRule="exact"/>
              <w:ind w:right="120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У повільному темпі. Оцінити біг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3D7DC1">
                <w:rPr>
                  <w:rFonts w:ascii="Times New Roman" w:hAnsi="Times New Roman"/>
                  <w:sz w:val="24"/>
                  <w:szCs w:val="28"/>
                  <w:lang w:val="uk-UA" w:eastAsia="uk-UA"/>
                </w:rPr>
                <w:t>100 м</w:t>
              </w:r>
            </w:smartTag>
          </w:p>
          <w:p w:rsidR="001F03B5" w:rsidRPr="003D7DC1" w:rsidRDefault="001F03B5" w:rsidP="003D7D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/>
              </w:rPr>
            </w:pPr>
          </w:p>
        </w:tc>
      </w:tr>
      <w:tr w:rsidR="001F03B5" w:rsidRPr="003D7DC1" w:rsidTr="003D7DC1">
        <w:tc>
          <w:tcPr>
            <w:tcW w:w="3794" w:type="dxa"/>
          </w:tcPr>
          <w:p w:rsidR="001F03B5" w:rsidRPr="003D7DC1" w:rsidRDefault="001F03B5" w:rsidP="003D7DC1">
            <w:pPr>
              <w:spacing w:after="0" w:line="238" w:lineRule="exact"/>
              <w:ind w:right="400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3. Пояснення домашнього завдання</w:t>
            </w:r>
          </w:p>
        </w:tc>
        <w:tc>
          <w:tcPr>
            <w:tcW w:w="1701" w:type="dxa"/>
          </w:tcPr>
          <w:p w:rsidR="001F03B5" w:rsidRPr="003D7DC1" w:rsidRDefault="001F03B5" w:rsidP="003D7D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1 хв</w:t>
            </w:r>
          </w:p>
          <w:p w:rsidR="001F03B5" w:rsidRPr="003D7DC1" w:rsidRDefault="001F03B5" w:rsidP="003D7D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/>
              </w:rPr>
            </w:pPr>
          </w:p>
        </w:tc>
        <w:tc>
          <w:tcPr>
            <w:tcW w:w="4961" w:type="dxa"/>
            <w:vMerge/>
          </w:tcPr>
          <w:p w:rsidR="001F03B5" w:rsidRPr="003D7DC1" w:rsidRDefault="001F03B5" w:rsidP="003D7D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/>
              </w:rPr>
            </w:pPr>
          </w:p>
        </w:tc>
      </w:tr>
    </w:tbl>
    <w:p w:rsidR="001F03B5" w:rsidRPr="00D535AC" w:rsidRDefault="001F03B5" w:rsidP="00D535AC">
      <w:pPr>
        <w:spacing w:after="0"/>
        <w:rPr>
          <w:rFonts w:ascii="Times New Roman" w:hAnsi="Times New Roman"/>
          <w:sz w:val="24"/>
          <w:szCs w:val="28"/>
          <w:lang w:val="uk-UA"/>
        </w:rPr>
      </w:pPr>
    </w:p>
    <w:p w:rsidR="001F03B5" w:rsidRDefault="001F03B5" w:rsidP="00D535AC">
      <w:pPr>
        <w:keepNext/>
        <w:keepLines/>
        <w:tabs>
          <w:tab w:val="left" w:pos="4446"/>
          <w:tab w:val="left" w:leader="underscore" w:pos="6586"/>
        </w:tabs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8"/>
          <w:lang w:val="uk-UA" w:eastAsia="uk-UA"/>
        </w:rPr>
      </w:pPr>
    </w:p>
    <w:p w:rsidR="001F03B5" w:rsidRDefault="001F03B5" w:rsidP="00D535AC">
      <w:pPr>
        <w:keepNext/>
        <w:keepLines/>
        <w:tabs>
          <w:tab w:val="left" w:pos="4446"/>
          <w:tab w:val="left" w:leader="underscore" w:pos="6586"/>
        </w:tabs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8"/>
          <w:lang w:val="uk-UA" w:eastAsia="uk-UA"/>
        </w:rPr>
      </w:pPr>
    </w:p>
    <w:p w:rsidR="001F03B5" w:rsidRDefault="001F03B5" w:rsidP="00D535AC">
      <w:pPr>
        <w:keepNext/>
        <w:keepLines/>
        <w:tabs>
          <w:tab w:val="left" w:pos="4446"/>
          <w:tab w:val="left" w:leader="underscore" w:pos="6586"/>
        </w:tabs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8"/>
          <w:lang w:val="uk-UA" w:eastAsia="uk-UA"/>
        </w:rPr>
      </w:pPr>
    </w:p>
    <w:p w:rsidR="001F03B5" w:rsidRDefault="001F03B5" w:rsidP="00D535AC">
      <w:pPr>
        <w:keepNext/>
        <w:keepLines/>
        <w:tabs>
          <w:tab w:val="left" w:pos="4446"/>
          <w:tab w:val="left" w:leader="underscore" w:pos="6586"/>
        </w:tabs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8"/>
          <w:lang w:val="uk-UA" w:eastAsia="uk-UA"/>
        </w:rPr>
      </w:pPr>
    </w:p>
    <w:p w:rsidR="001F03B5" w:rsidRDefault="001F03B5" w:rsidP="00D535AC">
      <w:pPr>
        <w:keepNext/>
        <w:keepLines/>
        <w:tabs>
          <w:tab w:val="left" w:pos="4446"/>
          <w:tab w:val="left" w:leader="underscore" w:pos="6586"/>
        </w:tabs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8"/>
          <w:lang w:val="uk-UA" w:eastAsia="uk-UA"/>
        </w:rPr>
      </w:pPr>
    </w:p>
    <w:p w:rsidR="001F03B5" w:rsidRDefault="001F03B5" w:rsidP="00D535AC">
      <w:pPr>
        <w:keepNext/>
        <w:keepLines/>
        <w:tabs>
          <w:tab w:val="left" w:pos="4446"/>
          <w:tab w:val="left" w:leader="underscore" w:pos="6586"/>
        </w:tabs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8"/>
          <w:lang w:val="uk-UA" w:eastAsia="uk-UA"/>
        </w:rPr>
      </w:pPr>
    </w:p>
    <w:p w:rsidR="001F03B5" w:rsidRDefault="001F03B5" w:rsidP="00D535AC">
      <w:pPr>
        <w:keepNext/>
        <w:keepLines/>
        <w:tabs>
          <w:tab w:val="left" w:pos="4446"/>
          <w:tab w:val="left" w:leader="underscore" w:pos="6586"/>
        </w:tabs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8"/>
          <w:lang w:val="uk-UA" w:eastAsia="uk-UA"/>
        </w:rPr>
      </w:pPr>
    </w:p>
    <w:p w:rsidR="001F03B5" w:rsidRDefault="001F03B5" w:rsidP="00D535AC">
      <w:pPr>
        <w:keepNext/>
        <w:keepLines/>
        <w:tabs>
          <w:tab w:val="left" w:pos="4446"/>
          <w:tab w:val="left" w:leader="underscore" w:pos="6586"/>
        </w:tabs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8"/>
          <w:lang w:val="uk-UA" w:eastAsia="uk-UA"/>
        </w:rPr>
      </w:pPr>
    </w:p>
    <w:p w:rsidR="001F03B5" w:rsidRDefault="001F03B5" w:rsidP="00D535AC">
      <w:pPr>
        <w:keepNext/>
        <w:keepLines/>
        <w:tabs>
          <w:tab w:val="left" w:pos="4446"/>
          <w:tab w:val="left" w:leader="underscore" w:pos="6586"/>
        </w:tabs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8"/>
          <w:lang w:val="uk-UA" w:eastAsia="uk-UA"/>
        </w:rPr>
      </w:pPr>
    </w:p>
    <w:p w:rsidR="001F03B5" w:rsidRDefault="001F03B5" w:rsidP="00D535AC">
      <w:pPr>
        <w:keepNext/>
        <w:keepLines/>
        <w:tabs>
          <w:tab w:val="left" w:pos="4446"/>
          <w:tab w:val="left" w:leader="underscore" w:pos="6586"/>
        </w:tabs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8"/>
          <w:lang w:val="uk-UA" w:eastAsia="uk-UA"/>
        </w:rPr>
      </w:pPr>
    </w:p>
    <w:p w:rsidR="001F03B5" w:rsidRDefault="001F03B5" w:rsidP="00D535AC">
      <w:pPr>
        <w:keepNext/>
        <w:keepLines/>
        <w:tabs>
          <w:tab w:val="left" w:pos="4446"/>
          <w:tab w:val="left" w:leader="underscore" w:pos="6586"/>
        </w:tabs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8"/>
          <w:lang w:val="uk-UA" w:eastAsia="uk-UA"/>
        </w:rPr>
      </w:pPr>
    </w:p>
    <w:p w:rsidR="001F03B5" w:rsidRDefault="001F03B5" w:rsidP="00D535AC">
      <w:pPr>
        <w:keepNext/>
        <w:keepLines/>
        <w:tabs>
          <w:tab w:val="left" w:pos="4446"/>
          <w:tab w:val="left" w:leader="underscore" w:pos="6586"/>
        </w:tabs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8"/>
          <w:lang w:val="uk-UA" w:eastAsia="uk-UA"/>
        </w:rPr>
      </w:pPr>
    </w:p>
    <w:p w:rsidR="001F03B5" w:rsidRDefault="001F03B5" w:rsidP="00D535AC">
      <w:pPr>
        <w:keepNext/>
        <w:keepLines/>
        <w:tabs>
          <w:tab w:val="left" w:pos="4446"/>
          <w:tab w:val="left" w:leader="underscore" w:pos="6586"/>
        </w:tabs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8"/>
          <w:lang w:val="uk-UA" w:eastAsia="uk-UA"/>
        </w:rPr>
      </w:pPr>
    </w:p>
    <w:p w:rsidR="001F03B5" w:rsidRDefault="001F03B5" w:rsidP="00D535AC">
      <w:pPr>
        <w:keepNext/>
        <w:keepLines/>
        <w:tabs>
          <w:tab w:val="left" w:pos="4446"/>
          <w:tab w:val="left" w:leader="underscore" w:pos="6586"/>
        </w:tabs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8"/>
          <w:lang w:val="uk-UA" w:eastAsia="uk-UA"/>
        </w:rPr>
      </w:pPr>
    </w:p>
    <w:p w:rsidR="001F03B5" w:rsidRDefault="001F03B5" w:rsidP="00D535AC">
      <w:pPr>
        <w:rPr>
          <w:rFonts w:ascii="Times New Roman" w:hAnsi="Times New Roman"/>
          <w:b/>
          <w:sz w:val="24"/>
          <w:szCs w:val="28"/>
          <w:lang w:val="uk-UA" w:eastAsia="uk-UA"/>
        </w:rPr>
      </w:pPr>
    </w:p>
    <w:p w:rsidR="001F03B5" w:rsidRPr="00D535AC" w:rsidRDefault="001F03B5" w:rsidP="00D535AC">
      <w:pPr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4"/>
          <w:szCs w:val="28"/>
          <w:lang w:val="uk-UA" w:eastAsia="uk-UA"/>
        </w:rPr>
        <w:t>План-конспект заняття</w:t>
      </w:r>
      <w:r w:rsidRPr="00D535AC">
        <w:rPr>
          <w:rFonts w:ascii="Times New Roman" w:hAnsi="Times New Roman"/>
          <w:b/>
          <w:sz w:val="24"/>
          <w:szCs w:val="28"/>
          <w:lang w:val="uk-UA" w:eastAsia="uk-UA"/>
        </w:rPr>
        <w:t xml:space="preserve"> № 4</w:t>
      </w:r>
      <w:r w:rsidRPr="00D535AC">
        <w:rPr>
          <w:rFonts w:ascii="Times New Roman" w:hAnsi="Times New Roman"/>
          <w:b/>
          <w:sz w:val="24"/>
          <w:szCs w:val="28"/>
          <w:lang w:val="uk-UA" w:eastAsia="uk-UA"/>
        </w:rPr>
        <w:tab/>
        <w:t>Дата</w:t>
      </w:r>
      <w:r w:rsidRPr="00D535AC">
        <w:rPr>
          <w:rFonts w:ascii="Times New Roman" w:hAnsi="Times New Roman"/>
          <w:b/>
          <w:sz w:val="28"/>
          <w:szCs w:val="28"/>
          <w:lang w:val="uk-UA" w:eastAsia="uk-UA"/>
        </w:rPr>
        <w:tab/>
      </w:r>
    </w:p>
    <w:p w:rsidR="001F03B5" w:rsidRPr="00D535AC" w:rsidRDefault="001F03B5" w:rsidP="00D535AC">
      <w:pPr>
        <w:spacing w:after="0" w:line="254" w:lineRule="exact"/>
        <w:rPr>
          <w:rFonts w:ascii="Times New Roman" w:hAnsi="Times New Roman"/>
          <w:sz w:val="24"/>
          <w:szCs w:val="28"/>
          <w:lang w:val="uk-UA" w:eastAsia="ru-RU"/>
        </w:rPr>
      </w:pPr>
      <w:r w:rsidRPr="00D535AC">
        <w:rPr>
          <w:rFonts w:ascii="Times New Roman" w:hAnsi="Times New Roman"/>
          <w:sz w:val="24"/>
          <w:szCs w:val="28"/>
          <w:lang w:val="uk-UA" w:eastAsia="uk-UA"/>
        </w:rPr>
        <w:t>Завдання:</w:t>
      </w:r>
    </w:p>
    <w:p w:rsidR="001F03B5" w:rsidRPr="00D535AC" w:rsidRDefault="001F03B5" w:rsidP="00D535AC">
      <w:pPr>
        <w:spacing w:after="0" w:line="254" w:lineRule="exact"/>
        <w:ind w:right="2600"/>
        <w:rPr>
          <w:rFonts w:ascii="Times New Roman" w:hAnsi="Times New Roman"/>
          <w:sz w:val="24"/>
          <w:szCs w:val="28"/>
          <w:lang w:val="uk-UA" w:eastAsia="uk-UA"/>
        </w:rPr>
      </w:pPr>
      <w:r w:rsidRPr="00D535AC">
        <w:rPr>
          <w:rFonts w:ascii="Times New Roman" w:hAnsi="Times New Roman"/>
          <w:sz w:val="24"/>
          <w:szCs w:val="28"/>
          <w:lang w:val="uk-UA" w:eastAsia="uk-UA"/>
        </w:rPr>
        <w:t>Повторити спеціальні бігові вправи.</w:t>
      </w:r>
    </w:p>
    <w:p w:rsidR="001F03B5" w:rsidRPr="00D535AC" w:rsidRDefault="001F03B5" w:rsidP="00D535AC">
      <w:pPr>
        <w:spacing w:after="0" w:line="254" w:lineRule="exact"/>
        <w:ind w:right="2600"/>
        <w:rPr>
          <w:rFonts w:ascii="Times New Roman" w:hAnsi="Times New Roman"/>
          <w:sz w:val="24"/>
          <w:szCs w:val="28"/>
          <w:lang w:val="uk-UA" w:eastAsia="uk-UA"/>
        </w:rPr>
      </w:pPr>
      <w:r w:rsidRPr="00D535AC">
        <w:rPr>
          <w:rFonts w:ascii="Times New Roman" w:hAnsi="Times New Roman"/>
          <w:sz w:val="24"/>
          <w:szCs w:val="28"/>
          <w:lang w:val="uk-UA" w:eastAsia="uk-UA"/>
        </w:rPr>
        <w:t xml:space="preserve"> Повторити повторний біг 4 х 80. </w:t>
      </w:r>
    </w:p>
    <w:p w:rsidR="001F03B5" w:rsidRPr="00D535AC" w:rsidRDefault="001F03B5" w:rsidP="00D535AC">
      <w:pPr>
        <w:spacing w:after="0" w:line="254" w:lineRule="exact"/>
        <w:ind w:right="2600"/>
        <w:rPr>
          <w:rFonts w:ascii="Times New Roman" w:hAnsi="Times New Roman"/>
          <w:sz w:val="24"/>
          <w:szCs w:val="28"/>
          <w:lang w:val="uk-UA" w:eastAsia="uk-UA"/>
        </w:rPr>
      </w:pPr>
      <w:r w:rsidRPr="00D535AC">
        <w:rPr>
          <w:rFonts w:ascii="Times New Roman" w:hAnsi="Times New Roman"/>
          <w:sz w:val="24"/>
          <w:szCs w:val="28"/>
          <w:lang w:val="uk-UA" w:eastAsia="uk-UA"/>
        </w:rPr>
        <w:t xml:space="preserve">Подолати смугу перешкод. </w:t>
      </w:r>
    </w:p>
    <w:p w:rsidR="001F03B5" w:rsidRPr="00D535AC" w:rsidRDefault="001F03B5" w:rsidP="00D535AC">
      <w:pPr>
        <w:spacing w:after="0" w:line="254" w:lineRule="exact"/>
        <w:ind w:right="2600"/>
        <w:rPr>
          <w:rFonts w:ascii="Times New Roman" w:hAnsi="Times New Roman"/>
          <w:sz w:val="24"/>
          <w:szCs w:val="28"/>
          <w:lang w:val="uk-UA" w:eastAsia="ru-RU"/>
        </w:rPr>
      </w:pPr>
      <w:r w:rsidRPr="00D535AC">
        <w:rPr>
          <w:rFonts w:ascii="Times New Roman" w:hAnsi="Times New Roman"/>
          <w:sz w:val="24"/>
          <w:szCs w:val="28"/>
          <w:lang w:val="uk-UA" w:eastAsia="uk-UA"/>
        </w:rPr>
        <w:t>Рухливі ігри та естафети.</w:t>
      </w:r>
    </w:p>
    <w:p w:rsidR="001F03B5" w:rsidRPr="00D535AC" w:rsidRDefault="001F03B5" w:rsidP="00D535AC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  <w:r w:rsidRPr="00D535AC">
        <w:rPr>
          <w:rFonts w:ascii="Times New Roman" w:hAnsi="Times New Roman"/>
          <w:sz w:val="24"/>
          <w:szCs w:val="28"/>
          <w:lang w:val="uk-UA" w:eastAsia="uk-UA"/>
        </w:rPr>
        <w:t>Місце проведення: шкільний майданчик.</w:t>
      </w:r>
    </w:p>
    <w:p w:rsidR="001F03B5" w:rsidRPr="00D535AC" w:rsidRDefault="001F03B5" w:rsidP="00D535AC">
      <w:pPr>
        <w:spacing w:after="0" w:line="221" w:lineRule="exact"/>
        <w:ind w:right="-100"/>
        <w:rPr>
          <w:rFonts w:ascii="Times New Roman" w:hAnsi="Times New Roman"/>
          <w:sz w:val="24"/>
          <w:szCs w:val="28"/>
          <w:lang w:val="uk-UA" w:eastAsia="ru-RU"/>
        </w:rPr>
      </w:pPr>
      <w:r w:rsidRPr="00D535AC">
        <w:rPr>
          <w:rFonts w:ascii="Times New Roman" w:hAnsi="Times New Roman"/>
          <w:sz w:val="24"/>
          <w:szCs w:val="28"/>
          <w:lang w:val="uk-UA" w:eastAsia="uk-UA"/>
        </w:rPr>
        <w:t>Інвентар: свисток, секундомір, м'ячі, скакалки, смуга пере</w:t>
      </w:r>
      <w:r w:rsidRPr="00D535AC">
        <w:rPr>
          <w:rFonts w:ascii="Times New Roman" w:hAnsi="Times New Roman"/>
          <w:sz w:val="24"/>
          <w:szCs w:val="28"/>
          <w:lang w:val="uk-UA" w:eastAsia="uk-UA"/>
        </w:rPr>
        <w:softHyphen/>
        <w:t>шкод.</w:t>
      </w:r>
    </w:p>
    <w:p w:rsidR="001F03B5" w:rsidRPr="00D535AC" w:rsidRDefault="001F03B5" w:rsidP="00D535AC">
      <w:pPr>
        <w:spacing w:after="0"/>
        <w:rPr>
          <w:rFonts w:ascii="Times New Roman" w:hAnsi="Times New Roman"/>
          <w:sz w:val="24"/>
          <w:szCs w:val="28"/>
          <w:lang w:val="uk-UA"/>
        </w:rPr>
      </w:pPr>
    </w:p>
    <w:tbl>
      <w:tblPr>
        <w:tblW w:w="10348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3686"/>
        <w:gridCol w:w="1701"/>
        <w:gridCol w:w="4961"/>
      </w:tblGrid>
      <w:tr w:rsidR="001F03B5" w:rsidRPr="003D7DC1" w:rsidTr="00D535AC">
        <w:trPr>
          <w:trHeight w:val="57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Зміст 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t>заняття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Дозу</w:t>
            </w: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вання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Організаційно - методичні вказівки</w:t>
            </w:r>
          </w:p>
        </w:tc>
      </w:tr>
      <w:tr w:rsidR="001F03B5" w:rsidRPr="003D7DC1" w:rsidTr="00D535AC">
        <w:trPr>
          <w:trHeight w:val="312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Підготовча частина (15 хв)</w:t>
            </w:r>
          </w:p>
        </w:tc>
      </w:tr>
      <w:tr w:rsidR="001F03B5" w:rsidRPr="003D7DC1" w:rsidTr="00D535AC">
        <w:trPr>
          <w:trHeight w:val="80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1. Організацій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t>ний момент, при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вітання з групою</w:t>
            </w: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, шикування в шеренгу, рапорт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2 хв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exact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Перевір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t>ити стан спор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тивної форми студентів</w:t>
            </w: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 і стан здоров'я. Фронтальний метод організації діяльності 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t>студентів.</w:t>
            </w:r>
          </w:p>
        </w:tc>
      </w:tr>
      <w:tr w:rsidR="001F03B5" w:rsidRPr="003D7DC1" w:rsidTr="00D535AC">
        <w:trPr>
          <w:trHeight w:val="20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ind w:right="240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2. Повідомлення завдань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 заняття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1 хв</w:t>
            </w:r>
          </w:p>
        </w:tc>
        <w:tc>
          <w:tcPr>
            <w:tcW w:w="49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</w:p>
        </w:tc>
      </w:tr>
      <w:tr w:rsidR="001F03B5" w:rsidRPr="003D7DC1" w:rsidTr="00D535AC">
        <w:trPr>
          <w:trHeight w:val="32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Стройові вправи в русі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4 хв</w:t>
            </w:r>
          </w:p>
        </w:tc>
        <w:tc>
          <w:tcPr>
            <w:tcW w:w="49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</w:p>
        </w:tc>
      </w:tr>
      <w:tr w:rsidR="001F03B5" w:rsidRPr="003D7DC1" w:rsidTr="00D535AC">
        <w:trPr>
          <w:trHeight w:val="43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exact"/>
              <w:ind w:right="240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4. Загальнорозвивальні вправи в русі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8 хв</w:t>
            </w:r>
          </w:p>
        </w:tc>
        <w:tc>
          <w:tcPr>
            <w:tcW w:w="4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</w:p>
        </w:tc>
      </w:tr>
      <w:tr w:rsidR="001F03B5" w:rsidRPr="003D7DC1" w:rsidTr="00D535AC">
        <w:trPr>
          <w:trHeight w:val="317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Основна частина (25 хв)</w:t>
            </w:r>
          </w:p>
        </w:tc>
      </w:tr>
      <w:tr w:rsidR="001F03B5" w:rsidRPr="003D7DC1" w:rsidTr="00D535AC">
        <w:trPr>
          <w:trHeight w:val="159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38" w:lineRule="exact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1.Спеціальні бігові вправи: </w:t>
            </w:r>
          </w:p>
          <w:p w:rsidR="001F03B5" w:rsidRPr="00D535AC" w:rsidRDefault="001F03B5" w:rsidP="00D535AC">
            <w:pPr>
              <w:spacing w:after="0" w:line="238" w:lineRule="exact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—виконання низького стар</w:t>
            </w: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ту, високого старту;</w:t>
            </w:r>
          </w:p>
          <w:p w:rsidR="001F03B5" w:rsidRPr="00D535AC" w:rsidRDefault="001F03B5" w:rsidP="00D535AC">
            <w:pPr>
              <w:spacing w:after="0" w:line="238" w:lineRule="exact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 —вибігання зі старту; </w:t>
            </w:r>
          </w:p>
          <w:p w:rsidR="001F03B5" w:rsidRPr="00D535AC" w:rsidRDefault="001F03B5" w:rsidP="00D535AC">
            <w:pPr>
              <w:spacing w:after="0" w:line="238" w:lineRule="exact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—стартовий розбіг; </w:t>
            </w:r>
          </w:p>
          <w:p w:rsidR="001F03B5" w:rsidRPr="00D535AC" w:rsidRDefault="001F03B5" w:rsidP="00D535AC">
            <w:pPr>
              <w:spacing w:after="0" w:line="238" w:lineRule="exact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—біг по дистанції; </w:t>
            </w:r>
          </w:p>
          <w:p w:rsidR="001F03B5" w:rsidRPr="00D535AC" w:rsidRDefault="001F03B5" w:rsidP="00D535AC">
            <w:pPr>
              <w:spacing w:after="0" w:line="238" w:lineRule="exact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—фінішування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5 хв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38" w:lineRule="exact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Пояснити, показати, Виправляти помилки повторним пояснен</w:t>
            </w: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ням.</w:t>
            </w:r>
          </w:p>
          <w:p w:rsidR="001F03B5" w:rsidRPr="00D535AC" w:rsidRDefault="001F03B5" w:rsidP="00D535AC">
            <w:pPr>
              <w:spacing w:after="0" w:line="238" w:lineRule="exact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Фронтально-потоковий мет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t>од організації ді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яльності студентів</w:t>
            </w: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. Дотримуватися правил техніки безпеки. Змагальний метод ор</w:t>
            </w: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 xml:space="preserve">ганізації діяльності 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t>студентів.</w:t>
            </w:r>
          </w:p>
        </w:tc>
      </w:tr>
      <w:tr w:rsidR="001F03B5" w:rsidRPr="003D7DC1" w:rsidTr="00D535AC">
        <w:trPr>
          <w:trHeight w:val="135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2. Повторний біг 4 х 80:</w:t>
            </w:r>
          </w:p>
          <w:p w:rsidR="001F03B5" w:rsidRPr="00D535AC" w:rsidRDefault="001F03B5" w:rsidP="00D535AC">
            <w:pPr>
              <w:spacing w:after="0" w:line="240" w:lineRule="exact"/>
              <w:ind w:right="240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—біг із прискоренням на від</w:t>
            </w: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різках 30—60 м;</w:t>
            </w:r>
          </w:p>
          <w:p w:rsidR="001F03B5" w:rsidRPr="00D535AC" w:rsidRDefault="001F03B5" w:rsidP="00D535AC">
            <w:pPr>
              <w:spacing w:after="0" w:line="240" w:lineRule="exact"/>
              <w:ind w:right="240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 —біг зі зміною темпу бігу; </w:t>
            </w:r>
          </w:p>
          <w:p w:rsidR="001F03B5" w:rsidRPr="00D535AC" w:rsidRDefault="001F03B5" w:rsidP="00D535AC">
            <w:pPr>
              <w:spacing w:after="0" w:line="240" w:lineRule="exact"/>
              <w:ind w:right="240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—біг із низького старту з пе</w:t>
            </w: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реходом на біг за інерцією.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7 хв</w:t>
            </w:r>
          </w:p>
        </w:tc>
        <w:tc>
          <w:tcPr>
            <w:tcW w:w="49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</w:p>
        </w:tc>
      </w:tr>
      <w:tr w:rsidR="001F03B5" w:rsidRPr="003D7DC1" w:rsidTr="00D535AC">
        <w:trPr>
          <w:trHeight w:val="32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ind w:right="240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3. Подолання смуги перешкод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8 хв</w:t>
            </w:r>
          </w:p>
        </w:tc>
        <w:tc>
          <w:tcPr>
            <w:tcW w:w="49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</w:p>
        </w:tc>
      </w:tr>
      <w:tr w:rsidR="001F03B5" w:rsidRPr="003D7DC1" w:rsidTr="00D535AC">
        <w:trPr>
          <w:trHeight w:val="32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4. Рухливі ігри та естафети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5 хв</w:t>
            </w:r>
          </w:p>
        </w:tc>
        <w:tc>
          <w:tcPr>
            <w:tcW w:w="4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</w:p>
        </w:tc>
      </w:tr>
      <w:tr w:rsidR="001F03B5" w:rsidRPr="003D7DC1" w:rsidTr="00D535AC">
        <w:trPr>
          <w:trHeight w:val="317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Заключна частина (5 хв)</w:t>
            </w:r>
          </w:p>
        </w:tc>
      </w:tr>
      <w:tr w:rsidR="001F03B5" w:rsidRPr="003D7DC1" w:rsidTr="00D535AC">
        <w:trPr>
          <w:trHeight w:val="45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38" w:lineRule="exact"/>
              <w:ind w:right="240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1. Шикування в шеренгу. Впра</w:t>
            </w: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ви на відновлення дихання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2 хв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38" w:lineRule="exact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У повільному темпі. Оцінити повторний біг 4 х 80</w:t>
            </w:r>
          </w:p>
        </w:tc>
      </w:tr>
      <w:tr w:rsidR="001F03B5" w:rsidRPr="003D7DC1" w:rsidTr="00D535AC">
        <w:trPr>
          <w:trHeight w:val="26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2. Підбиття підсумків 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t>заняття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2 хв</w:t>
            </w:r>
          </w:p>
        </w:tc>
        <w:tc>
          <w:tcPr>
            <w:tcW w:w="49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</w:p>
        </w:tc>
      </w:tr>
      <w:tr w:rsidR="001F03B5" w:rsidRPr="003D7DC1" w:rsidTr="00D535AC">
        <w:trPr>
          <w:trHeight w:val="25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38" w:lineRule="exact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3. Пояснення домашнього завдання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1 хв</w:t>
            </w:r>
          </w:p>
        </w:tc>
        <w:tc>
          <w:tcPr>
            <w:tcW w:w="4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</w:p>
        </w:tc>
      </w:tr>
    </w:tbl>
    <w:p w:rsidR="001F03B5" w:rsidRPr="00D535AC" w:rsidRDefault="001F03B5" w:rsidP="00D535AC">
      <w:pPr>
        <w:spacing w:after="0"/>
        <w:rPr>
          <w:rFonts w:ascii="Times New Roman" w:hAnsi="Times New Roman"/>
          <w:sz w:val="24"/>
          <w:szCs w:val="28"/>
          <w:lang w:val="uk-UA"/>
        </w:rPr>
      </w:pPr>
    </w:p>
    <w:p w:rsidR="001F03B5" w:rsidRDefault="001F03B5" w:rsidP="00D535AC">
      <w:pPr>
        <w:spacing w:after="0"/>
        <w:rPr>
          <w:rFonts w:ascii="Times New Roman" w:hAnsi="Times New Roman"/>
          <w:sz w:val="24"/>
          <w:szCs w:val="28"/>
          <w:lang w:val="uk-UA"/>
        </w:rPr>
      </w:pPr>
    </w:p>
    <w:p w:rsidR="001F03B5" w:rsidRDefault="001F03B5" w:rsidP="00D535AC">
      <w:pPr>
        <w:spacing w:after="0"/>
        <w:rPr>
          <w:rFonts w:ascii="Times New Roman" w:hAnsi="Times New Roman"/>
          <w:sz w:val="24"/>
          <w:szCs w:val="28"/>
          <w:lang w:val="uk-UA"/>
        </w:rPr>
      </w:pPr>
    </w:p>
    <w:p w:rsidR="001F03B5" w:rsidRDefault="001F03B5" w:rsidP="00D535AC">
      <w:pPr>
        <w:spacing w:after="0"/>
        <w:rPr>
          <w:rFonts w:ascii="Times New Roman" w:hAnsi="Times New Roman"/>
          <w:sz w:val="24"/>
          <w:szCs w:val="28"/>
          <w:lang w:val="uk-UA"/>
        </w:rPr>
      </w:pPr>
    </w:p>
    <w:p w:rsidR="001F03B5" w:rsidRDefault="001F03B5" w:rsidP="00D535AC">
      <w:pPr>
        <w:spacing w:after="0"/>
        <w:rPr>
          <w:rFonts w:ascii="Times New Roman" w:hAnsi="Times New Roman"/>
          <w:sz w:val="24"/>
          <w:szCs w:val="28"/>
          <w:lang w:val="uk-UA"/>
        </w:rPr>
      </w:pPr>
    </w:p>
    <w:p w:rsidR="001F03B5" w:rsidRDefault="001F03B5" w:rsidP="00D535AC">
      <w:pPr>
        <w:spacing w:after="0"/>
        <w:rPr>
          <w:rFonts w:ascii="Times New Roman" w:hAnsi="Times New Roman"/>
          <w:sz w:val="24"/>
          <w:szCs w:val="28"/>
          <w:lang w:val="uk-UA"/>
        </w:rPr>
      </w:pPr>
    </w:p>
    <w:p w:rsidR="001F03B5" w:rsidRDefault="001F03B5" w:rsidP="00D535AC">
      <w:pPr>
        <w:spacing w:after="0"/>
        <w:rPr>
          <w:rFonts w:ascii="Times New Roman" w:hAnsi="Times New Roman"/>
          <w:sz w:val="24"/>
          <w:szCs w:val="28"/>
          <w:lang w:val="uk-UA"/>
        </w:rPr>
      </w:pPr>
    </w:p>
    <w:p w:rsidR="001F03B5" w:rsidRDefault="001F03B5" w:rsidP="00D535AC">
      <w:pPr>
        <w:spacing w:after="0"/>
        <w:rPr>
          <w:rFonts w:ascii="Times New Roman" w:hAnsi="Times New Roman"/>
          <w:sz w:val="24"/>
          <w:szCs w:val="28"/>
          <w:lang w:val="uk-UA"/>
        </w:rPr>
      </w:pPr>
    </w:p>
    <w:p w:rsidR="001F03B5" w:rsidRDefault="001F03B5" w:rsidP="00D535AC">
      <w:pPr>
        <w:spacing w:after="0"/>
        <w:rPr>
          <w:rFonts w:ascii="Times New Roman" w:hAnsi="Times New Roman"/>
          <w:sz w:val="24"/>
          <w:szCs w:val="28"/>
          <w:lang w:val="uk-UA"/>
        </w:rPr>
      </w:pPr>
    </w:p>
    <w:p w:rsidR="001F03B5" w:rsidRDefault="001F03B5" w:rsidP="00D535AC">
      <w:pPr>
        <w:spacing w:after="0"/>
        <w:rPr>
          <w:rFonts w:ascii="Times New Roman" w:hAnsi="Times New Roman"/>
          <w:sz w:val="24"/>
          <w:szCs w:val="28"/>
          <w:lang w:val="uk-UA"/>
        </w:rPr>
      </w:pPr>
    </w:p>
    <w:p w:rsidR="001F03B5" w:rsidRDefault="001F03B5" w:rsidP="00D535AC">
      <w:pPr>
        <w:spacing w:after="0"/>
        <w:rPr>
          <w:rFonts w:ascii="Times New Roman" w:hAnsi="Times New Roman"/>
          <w:sz w:val="24"/>
          <w:szCs w:val="28"/>
          <w:lang w:val="uk-UA"/>
        </w:rPr>
      </w:pPr>
    </w:p>
    <w:p w:rsidR="001F03B5" w:rsidRPr="00D535AC" w:rsidRDefault="001F03B5" w:rsidP="00D535AC">
      <w:pPr>
        <w:spacing w:after="0"/>
        <w:rPr>
          <w:rFonts w:ascii="Times New Roman" w:hAnsi="Times New Roman"/>
          <w:sz w:val="24"/>
          <w:szCs w:val="28"/>
          <w:lang w:val="uk-UA"/>
        </w:rPr>
      </w:pPr>
    </w:p>
    <w:p w:rsidR="001F03B5" w:rsidRPr="00D535AC" w:rsidRDefault="001F03B5" w:rsidP="00D535AC">
      <w:pPr>
        <w:keepNext/>
        <w:keepLines/>
        <w:spacing w:after="0" w:line="240" w:lineRule="auto"/>
        <w:outlineLvl w:val="0"/>
        <w:rPr>
          <w:rFonts w:ascii="Times New Roman" w:hAnsi="Times New Roman"/>
          <w:sz w:val="24"/>
          <w:szCs w:val="28"/>
          <w:lang w:val="uk-UA" w:eastAsia="ru-RU"/>
        </w:rPr>
      </w:pPr>
      <w:r>
        <w:rPr>
          <w:rFonts w:ascii="Times New Roman" w:hAnsi="Times New Roman"/>
          <w:b/>
          <w:bCs/>
          <w:spacing w:val="10"/>
          <w:sz w:val="24"/>
          <w:szCs w:val="28"/>
          <w:lang w:val="uk-UA" w:eastAsia="uk-UA"/>
        </w:rPr>
        <w:t>План конспект заняття</w:t>
      </w:r>
      <w:r w:rsidRPr="00D535AC">
        <w:rPr>
          <w:rFonts w:ascii="Times New Roman" w:hAnsi="Times New Roman"/>
          <w:b/>
          <w:bCs/>
          <w:spacing w:val="10"/>
          <w:sz w:val="24"/>
          <w:szCs w:val="28"/>
          <w:lang w:val="uk-UA" w:eastAsia="uk-UA"/>
        </w:rPr>
        <w:t xml:space="preserve"> № 5</w:t>
      </w:r>
    </w:p>
    <w:p w:rsidR="001F03B5" w:rsidRPr="00D535AC" w:rsidRDefault="001F03B5" w:rsidP="00D535AC">
      <w:pPr>
        <w:spacing w:after="0" w:line="240" w:lineRule="auto"/>
        <w:rPr>
          <w:rFonts w:ascii="Times New Roman" w:hAnsi="Times New Roman"/>
          <w:sz w:val="24"/>
          <w:szCs w:val="28"/>
          <w:lang w:val="uk-UA" w:eastAsia="uk-UA"/>
        </w:rPr>
      </w:pPr>
      <w:r w:rsidRPr="00D535AC">
        <w:rPr>
          <w:rFonts w:ascii="Times New Roman" w:hAnsi="Times New Roman"/>
          <w:sz w:val="24"/>
          <w:szCs w:val="28"/>
          <w:lang w:val="uk-UA" w:eastAsia="uk-UA"/>
        </w:rPr>
        <w:t>Завдання:</w:t>
      </w:r>
    </w:p>
    <w:p w:rsidR="001F03B5" w:rsidRPr="00D535AC" w:rsidRDefault="001F03B5" w:rsidP="00D535AC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  <w:r w:rsidRPr="00D535AC">
        <w:rPr>
          <w:rFonts w:ascii="Times New Roman" w:hAnsi="Times New Roman"/>
          <w:sz w:val="24"/>
          <w:szCs w:val="28"/>
          <w:lang w:val="uk-UA" w:eastAsia="uk-UA"/>
        </w:rPr>
        <w:t>Закріпити спеціальні бігові вправи.</w:t>
      </w:r>
    </w:p>
    <w:p w:rsidR="001F03B5" w:rsidRPr="00D535AC" w:rsidRDefault="001F03B5" w:rsidP="00D535AC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  <w:r w:rsidRPr="00D535AC">
        <w:rPr>
          <w:rFonts w:ascii="Times New Roman" w:hAnsi="Times New Roman"/>
          <w:sz w:val="24"/>
          <w:szCs w:val="28"/>
          <w:lang w:val="uk-UA" w:eastAsia="uk-UA"/>
        </w:rPr>
        <w:t xml:space="preserve">«Човниковий» біг </w:t>
      </w:r>
      <w:r w:rsidRPr="00D535AC">
        <w:rPr>
          <w:rFonts w:ascii="Times New Roman" w:hAnsi="Times New Roman"/>
          <w:spacing w:val="50"/>
          <w:sz w:val="24"/>
          <w:szCs w:val="28"/>
          <w:lang w:val="uk-UA" w:eastAsia="uk-UA"/>
        </w:rPr>
        <w:t>4x9.</w:t>
      </w:r>
    </w:p>
    <w:p w:rsidR="001F03B5" w:rsidRPr="00D535AC" w:rsidRDefault="001F03B5" w:rsidP="00D535AC">
      <w:pPr>
        <w:spacing w:after="0" w:line="259" w:lineRule="exact"/>
        <w:ind w:right="180"/>
        <w:rPr>
          <w:rFonts w:ascii="Times New Roman" w:hAnsi="Times New Roman"/>
          <w:sz w:val="24"/>
          <w:szCs w:val="28"/>
          <w:lang w:val="uk-UA" w:eastAsia="uk-UA"/>
        </w:rPr>
      </w:pPr>
      <w:r w:rsidRPr="00D535AC">
        <w:rPr>
          <w:rFonts w:ascii="Times New Roman" w:hAnsi="Times New Roman"/>
          <w:sz w:val="24"/>
          <w:szCs w:val="28"/>
          <w:lang w:val="uk-UA" w:eastAsia="uk-UA"/>
        </w:rPr>
        <w:t xml:space="preserve">Повторити біг 3 х </w:t>
      </w:r>
      <w:smartTag w:uri="urn:schemas-microsoft-com:office:smarttags" w:element="metricconverter">
        <w:smartTagPr>
          <w:attr w:name="ProductID" w:val="150 м"/>
        </w:smartTagPr>
        <w:r w:rsidRPr="00D535AC">
          <w:rPr>
            <w:rFonts w:ascii="Times New Roman" w:hAnsi="Times New Roman"/>
            <w:sz w:val="24"/>
            <w:szCs w:val="28"/>
            <w:lang w:val="uk-UA" w:eastAsia="uk-UA"/>
          </w:rPr>
          <w:t>150 м</w:t>
        </w:r>
      </w:smartTag>
      <w:r w:rsidRPr="00D535AC">
        <w:rPr>
          <w:rFonts w:ascii="Times New Roman" w:hAnsi="Times New Roman"/>
          <w:sz w:val="24"/>
          <w:szCs w:val="28"/>
          <w:lang w:val="uk-UA" w:eastAsia="uk-UA"/>
        </w:rPr>
        <w:t>.</w:t>
      </w:r>
    </w:p>
    <w:p w:rsidR="001F03B5" w:rsidRPr="00D535AC" w:rsidRDefault="001F03B5" w:rsidP="00D535AC">
      <w:pPr>
        <w:spacing w:after="0" w:line="259" w:lineRule="exact"/>
        <w:ind w:right="180"/>
        <w:rPr>
          <w:rFonts w:ascii="Times New Roman" w:hAnsi="Times New Roman"/>
          <w:sz w:val="24"/>
          <w:szCs w:val="28"/>
          <w:lang w:val="uk-UA" w:eastAsia="ru-RU"/>
        </w:rPr>
      </w:pPr>
      <w:r w:rsidRPr="00D535AC">
        <w:rPr>
          <w:rFonts w:ascii="Times New Roman" w:hAnsi="Times New Roman"/>
          <w:sz w:val="24"/>
          <w:szCs w:val="28"/>
          <w:lang w:val="uk-UA" w:eastAsia="uk-UA"/>
        </w:rPr>
        <w:t xml:space="preserve"> Естафети.</w:t>
      </w:r>
    </w:p>
    <w:p w:rsidR="001F03B5" w:rsidRPr="00D535AC" w:rsidRDefault="001F03B5" w:rsidP="00D535AC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  <w:r w:rsidRPr="00D535AC">
        <w:rPr>
          <w:rFonts w:ascii="Times New Roman" w:hAnsi="Times New Roman"/>
          <w:sz w:val="24"/>
          <w:szCs w:val="28"/>
          <w:lang w:val="uk-UA" w:eastAsia="uk-UA"/>
        </w:rPr>
        <w:t>Місце  проведення: шкільний майданчик.</w:t>
      </w:r>
    </w:p>
    <w:p w:rsidR="001F03B5" w:rsidRDefault="001F03B5" w:rsidP="00D535AC">
      <w:pPr>
        <w:spacing w:after="0" w:line="240" w:lineRule="auto"/>
        <w:rPr>
          <w:rFonts w:ascii="Times New Roman" w:hAnsi="Times New Roman"/>
          <w:sz w:val="24"/>
          <w:szCs w:val="28"/>
          <w:lang w:val="uk-UA" w:eastAsia="uk-UA"/>
        </w:rPr>
      </w:pPr>
      <w:r w:rsidRPr="00D535AC">
        <w:rPr>
          <w:rFonts w:ascii="Times New Roman" w:hAnsi="Times New Roman"/>
          <w:sz w:val="24"/>
          <w:szCs w:val="28"/>
          <w:lang w:val="uk-UA" w:eastAsia="uk-UA"/>
        </w:rPr>
        <w:t>Інвентар: свисток, секундомір, м'ячі, кубики, смуга перешкод.</w:t>
      </w:r>
    </w:p>
    <w:p w:rsidR="001F03B5" w:rsidRPr="00D535AC" w:rsidRDefault="001F03B5" w:rsidP="00D535AC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139"/>
        <w:gridCol w:w="143"/>
        <w:gridCol w:w="3821"/>
        <w:gridCol w:w="3341"/>
      </w:tblGrid>
      <w:tr w:rsidR="001F03B5" w:rsidRPr="003D7DC1" w:rsidTr="003D7DC1">
        <w:tc>
          <w:tcPr>
            <w:tcW w:w="4127" w:type="dxa"/>
            <w:gridSpan w:val="2"/>
          </w:tcPr>
          <w:p w:rsidR="001F03B5" w:rsidRPr="003D7DC1" w:rsidRDefault="001F03B5" w:rsidP="003D7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  <w:t xml:space="preserve">Зміст </w:t>
            </w:r>
            <w:r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  <w:t>заняття</w:t>
            </w:r>
          </w:p>
          <w:p w:rsidR="001F03B5" w:rsidRPr="003D7DC1" w:rsidRDefault="001F03B5" w:rsidP="003D7DC1">
            <w:pPr>
              <w:spacing w:after="0" w:line="238" w:lineRule="exact"/>
              <w:ind w:right="240"/>
              <w:jc w:val="both"/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</w:pPr>
          </w:p>
        </w:tc>
        <w:tc>
          <w:tcPr>
            <w:tcW w:w="1476" w:type="dxa"/>
          </w:tcPr>
          <w:p w:rsidR="001F03B5" w:rsidRPr="003D7DC1" w:rsidRDefault="001F03B5" w:rsidP="003D7DC1">
            <w:pPr>
              <w:spacing w:after="0" w:line="240" w:lineRule="exact"/>
              <w:ind w:right="120"/>
              <w:jc w:val="center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  <w:t>Дозу</w:t>
            </w:r>
            <w:r w:rsidRPr="003D7DC1"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  <w:softHyphen/>
              <w:t>вання</w:t>
            </w:r>
          </w:p>
          <w:p w:rsidR="001F03B5" w:rsidRPr="003D7DC1" w:rsidRDefault="001F03B5" w:rsidP="003D7DC1">
            <w:pPr>
              <w:spacing w:after="0" w:line="238" w:lineRule="exact"/>
              <w:ind w:right="240"/>
              <w:jc w:val="both"/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</w:pPr>
          </w:p>
        </w:tc>
        <w:tc>
          <w:tcPr>
            <w:tcW w:w="4841" w:type="dxa"/>
          </w:tcPr>
          <w:p w:rsidR="001F03B5" w:rsidRPr="003D7DC1" w:rsidRDefault="001F03B5" w:rsidP="003D7DC1">
            <w:pPr>
              <w:spacing w:after="0" w:line="238" w:lineRule="exact"/>
              <w:ind w:right="240"/>
              <w:jc w:val="center"/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</w:pPr>
            <w:r w:rsidRPr="003D7DC1"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  <w:t>Організаційно - методичні вказівки</w:t>
            </w:r>
          </w:p>
        </w:tc>
      </w:tr>
      <w:tr w:rsidR="001F03B5" w:rsidRPr="003D7DC1" w:rsidTr="003D7DC1">
        <w:tc>
          <w:tcPr>
            <w:tcW w:w="10444" w:type="dxa"/>
            <w:gridSpan w:val="4"/>
          </w:tcPr>
          <w:p w:rsidR="001F03B5" w:rsidRPr="003D7DC1" w:rsidRDefault="001F03B5" w:rsidP="003D7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  <w:t>Підготовча частина (15 хв)</w:t>
            </w:r>
          </w:p>
          <w:p w:rsidR="001F03B5" w:rsidRPr="003D7DC1" w:rsidRDefault="001F03B5" w:rsidP="003D7DC1">
            <w:pPr>
              <w:spacing w:after="0" w:line="238" w:lineRule="exact"/>
              <w:ind w:right="240"/>
              <w:jc w:val="both"/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</w:pPr>
          </w:p>
        </w:tc>
      </w:tr>
      <w:tr w:rsidR="001F03B5" w:rsidRPr="008178AD" w:rsidTr="003D7DC1">
        <w:tc>
          <w:tcPr>
            <w:tcW w:w="4127" w:type="dxa"/>
            <w:gridSpan w:val="2"/>
          </w:tcPr>
          <w:p w:rsidR="001F03B5" w:rsidRPr="003D7DC1" w:rsidRDefault="001F03B5" w:rsidP="003D7DC1">
            <w:pPr>
              <w:spacing w:after="0" w:line="242" w:lineRule="exact"/>
              <w:ind w:right="80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1.Організаці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t>йний момент, привітання з групою</w:t>
            </w: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, шикування</w:t>
            </w:r>
            <w:r w:rsidRPr="003D7DC1">
              <w:rPr>
                <w:rFonts w:ascii="Times New Roman" w:hAnsi="Times New Roman"/>
                <w:sz w:val="24"/>
                <w:szCs w:val="28"/>
                <w:lang w:val="uk-UA" w:eastAsia="ru-RU"/>
              </w:rPr>
              <w:t xml:space="preserve"> </w:t>
            </w: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в шеренгу, рапорт</w:t>
            </w:r>
          </w:p>
          <w:p w:rsidR="001F03B5" w:rsidRPr="003D7DC1" w:rsidRDefault="001F03B5" w:rsidP="003D7DC1">
            <w:pPr>
              <w:spacing w:after="0" w:line="238" w:lineRule="exact"/>
              <w:ind w:right="240"/>
              <w:jc w:val="both"/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</w:pPr>
          </w:p>
        </w:tc>
        <w:tc>
          <w:tcPr>
            <w:tcW w:w="1476" w:type="dxa"/>
          </w:tcPr>
          <w:p w:rsidR="001F03B5" w:rsidRPr="003D7DC1" w:rsidRDefault="001F03B5" w:rsidP="003D7DC1">
            <w:pPr>
              <w:spacing w:after="0" w:line="238" w:lineRule="exact"/>
              <w:ind w:right="240"/>
              <w:jc w:val="both"/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</w:pPr>
          </w:p>
        </w:tc>
        <w:tc>
          <w:tcPr>
            <w:tcW w:w="4841" w:type="dxa"/>
            <w:vMerge w:val="restart"/>
          </w:tcPr>
          <w:p w:rsidR="001F03B5" w:rsidRPr="003D7DC1" w:rsidRDefault="001F03B5" w:rsidP="003D7DC1">
            <w:pPr>
              <w:spacing w:after="0" w:line="238" w:lineRule="exact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Переві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t>рити стан спортивної форми студентів</w:t>
            </w:r>
            <w:r w:rsidRPr="003D7DC1">
              <w:rPr>
                <w:rFonts w:ascii="Times New Roman" w:hAnsi="Times New Roman"/>
                <w:sz w:val="24"/>
                <w:szCs w:val="28"/>
                <w:vertAlign w:val="subscript"/>
                <w:lang w:val="uk-UA" w:eastAsia="uk-UA"/>
              </w:rPr>
              <w:t xml:space="preserve"> </w:t>
            </w: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і стан здоров'я —ви</w:t>
            </w: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мірювання пульсу. Досягти єдності виконання і чіткості. Слідкувати за чіткістю та правильністю виконання вправ, команд.</w:t>
            </w:r>
          </w:p>
          <w:p w:rsidR="001F03B5" w:rsidRPr="003D7DC1" w:rsidRDefault="001F03B5" w:rsidP="003D7DC1">
            <w:pPr>
              <w:spacing w:after="0" w:line="238" w:lineRule="exact"/>
              <w:ind w:right="240"/>
              <w:jc w:val="both"/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</w:pPr>
          </w:p>
        </w:tc>
      </w:tr>
      <w:tr w:rsidR="001F03B5" w:rsidRPr="003D7DC1" w:rsidTr="003D7DC1">
        <w:tc>
          <w:tcPr>
            <w:tcW w:w="4127" w:type="dxa"/>
            <w:gridSpan w:val="2"/>
          </w:tcPr>
          <w:p w:rsidR="001F03B5" w:rsidRPr="003D7DC1" w:rsidRDefault="001F03B5" w:rsidP="003D7DC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2. Повідомлення завдань 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t>заняття</w:t>
            </w:r>
          </w:p>
        </w:tc>
        <w:tc>
          <w:tcPr>
            <w:tcW w:w="1476" w:type="dxa"/>
          </w:tcPr>
          <w:p w:rsidR="001F03B5" w:rsidRPr="003D7DC1" w:rsidRDefault="001F03B5" w:rsidP="003D7DC1">
            <w:pPr>
              <w:spacing w:after="0" w:line="238" w:lineRule="exact"/>
              <w:ind w:right="240"/>
              <w:jc w:val="both"/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</w:pPr>
          </w:p>
        </w:tc>
        <w:tc>
          <w:tcPr>
            <w:tcW w:w="4841" w:type="dxa"/>
            <w:vMerge/>
          </w:tcPr>
          <w:p w:rsidR="001F03B5" w:rsidRPr="003D7DC1" w:rsidRDefault="001F03B5" w:rsidP="003D7DC1">
            <w:pPr>
              <w:spacing w:after="0" w:line="238" w:lineRule="exact"/>
              <w:ind w:right="240"/>
              <w:jc w:val="both"/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</w:pPr>
          </w:p>
        </w:tc>
      </w:tr>
      <w:tr w:rsidR="001F03B5" w:rsidRPr="003D7DC1" w:rsidTr="003D7DC1">
        <w:tc>
          <w:tcPr>
            <w:tcW w:w="4127" w:type="dxa"/>
            <w:gridSpan w:val="2"/>
          </w:tcPr>
          <w:p w:rsidR="001F03B5" w:rsidRPr="003D7DC1" w:rsidRDefault="001F03B5" w:rsidP="003D7D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3.Стройові вправи в русі</w:t>
            </w:r>
          </w:p>
          <w:p w:rsidR="001F03B5" w:rsidRPr="003D7DC1" w:rsidRDefault="001F03B5" w:rsidP="003D7DC1">
            <w:pPr>
              <w:spacing w:after="0" w:line="238" w:lineRule="exact"/>
              <w:ind w:right="240"/>
              <w:jc w:val="both"/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</w:pPr>
          </w:p>
        </w:tc>
        <w:tc>
          <w:tcPr>
            <w:tcW w:w="1476" w:type="dxa"/>
          </w:tcPr>
          <w:p w:rsidR="001F03B5" w:rsidRPr="003D7DC1" w:rsidRDefault="001F03B5" w:rsidP="003D7DC1">
            <w:pPr>
              <w:spacing w:after="0" w:line="238" w:lineRule="exact"/>
              <w:ind w:right="240"/>
              <w:jc w:val="both"/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</w:pPr>
          </w:p>
        </w:tc>
        <w:tc>
          <w:tcPr>
            <w:tcW w:w="4841" w:type="dxa"/>
            <w:vMerge/>
          </w:tcPr>
          <w:p w:rsidR="001F03B5" w:rsidRPr="003D7DC1" w:rsidRDefault="001F03B5" w:rsidP="003D7DC1">
            <w:pPr>
              <w:spacing w:after="0" w:line="238" w:lineRule="exact"/>
              <w:ind w:right="240"/>
              <w:jc w:val="both"/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</w:pPr>
          </w:p>
        </w:tc>
      </w:tr>
      <w:tr w:rsidR="001F03B5" w:rsidRPr="003D7DC1" w:rsidTr="003D7DC1">
        <w:tc>
          <w:tcPr>
            <w:tcW w:w="4127" w:type="dxa"/>
            <w:gridSpan w:val="2"/>
          </w:tcPr>
          <w:p w:rsidR="001F03B5" w:rsidRPr="003D7DC1" w:rsidRDefault="001F03B5" w:rsidP="003D7DC1">
            <w:pPr>
              <w:spacing w:after="0" w:line="242" w:lineRule="exact"/>
              <w:ind w:right="80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4.Зальнорозвивальні вправи в русі</w:t>
            </w:r>
          </w:p>
          <w:p w:rsidR="001F03B5" w:rsidRPr="003D7DC1" w:rsidRDefault="001F03B5" w:rsidP="003D7DC1">
            <w:pPr>
              <w:spacing w:after="0" w:line="238" w:lineRule="exact"/>
              <w:ind w:right="240"/>
              <w:jc w:val="both"/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</w:pPr>
          </w:p>
        </w:tc>
        <w:tc>
          <w:tcPr>
            <w:tcW w:w="1476" w:type="dxa"/>
          </w:tcPr>
          <w:p w:rsidR="001F03B5" w:rsidRPr="003D7DC1" w:rsidRDefault="001F03B5" w:rsidP="003D7DC1">
            <w:pPr>
              <w:spacing w:after="0" w:line="238" w:lineRule="exact"/>
              <w:ind w:right="240"/>
              <w:jc w:val="both"/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</w:pPr>
          </w:p>
        </w:tc>
        <w:tc>
          <w:tcPr>
            <w:tcW w:w="4841" w:type="dxa"/>
            <w:vMerge/>
          </w:tcPr>
          <w:p w:rsidR="001F03B5" w:rsidRPr="003D7DC1" w:rsidRDefault="001F03B5" w:rsidP="003D7DC1">
            <w:pPr>
              <w:spacing w:after="0" w:line="238" w:lineRule="exact"/>
              <w:ind w:right="240"/>
              <w:jc w:val="both"/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</w:pPr>
          </w:p>
        </w:tc>
      </w:tr>
      <w:tr w:rsidR="001F03B5" w:rsidRPr="003D7DC1" w:rsidTr="003D7DC1">
        <w:tc>
          <w:tcPr>
            <w:tcW w:w="10444" w:type="dxa"/>
            <w:gridSpan w:val="4"/>
          </w:tcPr>
          <w:p w:rsidR="001F03B5" w:rsidRPr="003D7DC1" w:rsidRDefault="001F03B5" w:rsidP="003D7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  <w:t>Основна частина (25 хв)</w:t>
            </w:r>
          </w:p>
          <w:p w:rsidR="001F03B5" w:rsidRPr="003D7DC1" w:rsidRDefault="001F03B5" w:rsidP="003D7DC1">
            <w:pPr>
              <w:spacing w:after="0" w:line="238" w:lineRule="exact"/>
              <w:ind w:right="240"/>
              <w:jc w:val="both"/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</w:pPr>
          </w:p>
        </w:tc>
      </w:tr>
      <w:tr w:rsidR="001F03B5" w:rsidRPr="008178AD" w:rsidTr="003D7DC1">
        <w:tc>
          <w:tcPr>
            <w:tcW w:w="4057" w:type="dxa"/>
          </w:tcPr>
          <w:p w:rsidR="001F03B5" w:rsidRPr="003D7DC1" w:rsidRDefault="001F03B5" w:rsidP="003D7DC1">
            <w:pPr>
              <w:spacing w:after="0" w:line="240" w:lineRule="exact"/>
              <w:ind w:right="80"/>
              <w:jc w:val="both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1.  Спеціальні бігові вправи: </w:t>
            </w:r>
          </w:p>
          <w:p w:rsidR="001F03B5" w:rsidRPr="003D7DC1" w:rsidRDefault="001F03B5" w:rsidP="003D7DC1">
            <w:pPr>
              <w:spacing w:after="0" w:line="240" w:lineRule="exact"/>
              <w:ind w:right="80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—біг, високо піднімаючи стегна;</w:t>
            </w:r>
          </w:p>
          <w:p w:rsidR="001F03B5" w:rsidRPr="003D7DC1" w:rsidRDefault="001F03B5" w:rsidP="003D7DC1">
            <w:pPr>
              <w:spacing w:after="0" w:line="240" w:lineRule="exact"/>
              <w:ind w:right="80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—біг, закидаючи гомілки назад;</w:t>
            </w:r>
          </w:p>
          <w:p w:rsidR="001F03B5" w:rsidRPr="003D7DC1" w:rsidRDefault="001F03B5" w:rsidP="003D7DC1">
            <w:pPr>
              <w:spacing w:after="0" w:line="240" w:lineRule="exact"/>
              <w:ind w:right="820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— дріботливий біг; -біг стрибками</w:t>
            </w:r>
          </w:p>
          <w:p w:rsidR="001F03B5" w:rsidRPr="003D7DC1" w:rsidRDefault="001F03B5" w:rsidP="003D7DC1">
            <w:pPr>
              <w:spacing w:after="0" w:line="238" w:lineRule="exact"/>
              <w:ind w:right="240"/>
              <w:jc w:val="both"/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</w:pPr>
          </w:p>
        </w:tc>
        <w:tc>
          <w:tcPr>
            <w:tcW w:w="1546" w:type="dxa"/>
            <w:gridSpan w:val="2"/>
          </w:tcPr>
          <w:p w:rsidR="001F03B5" w:rsidRPr="003D7DC1" w:rsidRDefault="001F03B5" w:rsidP="003D7DC1">
            <w:pPr>
              <w:spacing w:after="0" w:line="238" w:lineRule="exact"/>
              <w:ind w:right="240"/>
              <w:jc w:val="both"/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</w:pPr>
            <w:r w:rsidRPr="003D7DC1"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  <w:t>5 хв</w:t>
            </w:r>
          </w:p>
        </w:tc>
        <w:tc>
          <w:tcPr>
            <w:tcW w:w="4841" w:type="dxa"/>
            <w:vMerge w:val="restart"/>
          </w:tcPr>
          <w:p w:rsidR="001F03B5" w:rsidRPr="003D7DC1" w:rsidRDefault="001F03B5" w:rsidP="003D7D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Виправляти помилки</w:t>
            </w:r>
          </w:p>
          <w:p w:rsidR="001F03B5" w:rsidRPr="003D7DC1" w:rsidRDefault="001F03B5" w:rsidP="003D7D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Фронтально-потоковий</w:t>
            </w:r>
          </w:p>
          <w:p w:rsidR="001F03B5" w:rsidRPr="003D7DC1" w:rsidRDefault="001F03B5" w:rsidP="003D7DC1">
            <w:pPr>
              <w:spacing w:after="0" w:line="238" w:lineRule="exact"/>
              <w:ind w:right="60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мет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t>од організації, діяльності студентів</w:t>
            </w: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. Виконувати в парах</w:t>
            </w:r>
            <w:r w:rsidRPr="003D7DC1">
              <w:rPr>
                <w:rFonts w:ascii="Times New Roman" w:hAnsi="Times New Roman"/>
                <w:sz w:val="24"/>
                <w:szCs w:val="28"/>
                <w:vertAlign w:val="subscript"/>
                <w:lang w:val="uk-UA" w:eastAsia="uk-UA"/>
              </w:rPr>
              <w:t xml:space="preserve"> </w:t>
            </w: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Надати дві спроби .Слідкувати за технікою бігу та диханням Змагальний ме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t>тод організації діяльності студентів.</w:t>
            </w:r>
          </w:p>
          <w:p w:rsidR="001F03B5" w:rsidRPr="003D7DC1" w:rsidRDefault="001F03B5" w:rsidP="003D7DC1">
            <w:pPr>
              <w:spacing w:after="0" w:line="238" w:lineRule="exact"/>
              <w:ind w:right="240"/>
              <w:jc w:val="both"/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</w:pPr>
          </w:p>
        </w:tc>
      </w:tr>
      <w:tr w:rsidR="001F03B5" w:rsidRPr="003D7DC1" w:rsidTr="003D7DC1">
        <w:tc>
          <w:tcPr>
            <w:tcW w:w="4057" w:type="dxa"/>
          </w:tcPr>
          <w:p w:rsidR="001F03B5" w:rsidRPr="003D7DC1" w:rsidRDefault="001F03B5" w:rsidP="003D7DC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«Човниковий» біг </w:t>
            </w:r>
            <w:r w:rsidRPr="003D7DC1">
              <w:rPr>
                <w:rFonts w:ascii="Times New Roman" w:hAnsi="Times New Roman"/>
                <w:spacing w:val="70"/>
                <w:sz w:val="24"/>
                <w:szCs w:val="28"/>
                <w:lang w:val="uk-UA" w:eastAsia="uk-UA"/>
              </w:rPr>
              <w:t>4x9</w:t>
            </w:r>
          </w:p>
          <w:p w:rsidR="001F03B5" w:rsidRPr="003D7DC1" w:rsidRDefault="001F03B5" w:rsidP="003D7DC1">
            <w:pPr>
              <w:spacing w:after="0" w:line="238" w:lineRule="exact"/>
              <w:ind w:right="240"/>
              <w:jc w:val="both"/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</w:pPr>
          </w:p>
        </w:tc>
        <w:tc>
          <w:tcPr>
            <w:tcW w:w="1546" w:type="dxa"/>
            <w:gridSpan w:val="2"/>
          </w:tcPr>
          <w:p w:rsidR="001F03B5" w:rsidRPr="003D7DC1" w:rsidRDefault="001F03B5" w:rsidP="003D7DC1">
            <w:pPr>
              <w:spacing w:after="0" w:line="238" w:lineRule="exact"/>
              <w:ind w:right="240"/>
              <w:jc w:val="both"/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</w:pPr>
            <w:r w:rsidRPr="003D7DC1"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  <w:t>5 хв</w:t>
            </w:r>
          </w:p>
        </w:tc>
        <w:tc>
          <w:tcPr>
            <w:tcW w:w="4841" w:type="dxa"/>
            <w:vMerge/>
          </w:tcPr>
          <w:p w:rsidR="001F03B5" w:rsidRPr="003D7DC1" w:rsidRDefault="001F03B5" w:rsidP="003D7DC1">
            <w:pPr>
              <w:spacing w:after="0" w:line="238" w:lineRule="exact"/>
              <w:ind w:right="240"/>
              <w:jc w:val="both"/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</w:pPr>
          </w:p>
        </w:tc>
      </w:tr>
      <w:tr w:rsidR="001F03B5" w:rsidRPr="003D7DC1" w:rsidTr="003D7DC1">
        <w:tc>
          <w:tcPr>
            <w:tcW w:w="4057" w:type="dxa"/>
          </w:tcPr>
          <w:p w:rsidR="001F03B5" w:rsidRPr="003D7DC1" w:rsidRDefault="001F03B5" w:rsidP="003D7DC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Повторний біг 3 х </w:t>
            </w:r>
            <w:smartTag w:uri="urn:schemas-microsoft-com:office:smarttags" w:element="metricconverter">
              <w:smartTagPr>
                <w:attr w:name="ProductID" w:val="150 м"/>
              </w:smartTagPr>
              <w:r w:rsidRPr="003D7DC1">
                <w:rPr>
                  <w:rFonts w:ascii="Times New Roman" w:hAnsi="Times New Roman"/>
                  <w:sz w:val="24"/>
                  <w:szCs w:val="28"/>
                  <w:lang w:val="uk-UA" w:eastAsia="uk-UA"/>
                </w:rPr>
                <w:t>150 м</w:t>
              </w:r>
            </w:smartTag>
          </w:p>
          <w:p w:rsidR="001F03B5" w:rsidRPr="003D7DC1" w:rsidRDefault="001F03B5" w:rsidP="003D7DC1">
            <w:pPr>
              <w:spacing w:after="0" w:line="238" w:lineRule="exact"/>
              <w:ind w:right="240"/>
              <w:jc w:val="both"/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</w:pPr>
          </w:p>
        </w:tc>
        <w:tc>
          <w:tcPr>
            <w:tcW w:w="1546" w:type="dxa"/>
            <w:gridSpan w:val="2"/>
          </w:tcPr>
          <w:p w:rsidR="001F03B5" w:rsidRPr="003D7DC1" w:rsidRDefault="001F03B5" w:rsidP="003D7DC1">
            <w:pPr>
              <w:spacing w:after="0" w:line="238" w:lineRule="exact"/>
              <w:ind w:right="240"/>
              <w:jc w:val="both"/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</w:pPr>
            <w:r w:rsidRPr="003D7DC1"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  <w:t>7 хв</w:t>
            </w:r>
          </w:p>
        </w:tc>
        <w:tc>
          <w:tcPr>
            <w:tcW w:w="4841" w:type="dxa"/>
            <w:vMerge/>
          </w:tcPr>
          <w:p w:rsidR="001F03B5" w:rsidRPr="003D7DC1" w:rsidRDefault="001F03B5" w:rsidP="003D7DC1">
            <w:pPr>
              <w:spacing w:after="0" w:line="238" w:lineRule="exact"/>
              <w:ind w:right="240"/>
              <w:jc w:val="both"/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</w:pPr>
          </w:p>
        </w:tc>
      </w:tr>
      <w:tr w:rsidR="001F03B5" w:rsidRPr="003D7DC1" w:rsidTr="003D7DC1">
        <w:trPr>
          <w:trHeight w:val="70"/>
        </w:trPr>
        <w:tc>
          <w:tcPr>
            <w:tcW w:w="4057" w:type="dxa"/>
          </w:tcPr>
          <w:p w:rsidR="001F03B5" w:rsidRPr="003D7DC1" w:rsidRDefault="001F03B5" w:rsidP="003D7D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4. Естафети</w:t>
            </w:r>
          </w:p>
          <w:p w:rsidR="001F03B5" w:rsidRPr="003D7DC1" w:rsidRDefault="001F03B5" w:rsidP="003D7DC1">
            <w:pPr>
              <w:spacing w:after="0" w:line="238" w:lineRule="exact"/>
              <w:ind w:right="240"/>
              <w:jc w:val="both"/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</w:pPr>
          </w:p>
        </w:tc>
        <w:tc>
          <w:tcPr>
            <w:tcW w:w="1546" w:type="dxa"/>
            <w:gridSpan w:val="2"/>
          </w:tcPr>
          <w:p w:rsidR="001F03B5" w:rsidRPr="003D7DC1" w:rsidRDefault="001F03B5" w:rsidP="003D7DC1">
            <w:pPr>
              <w:spacing w:after="0" w:line="238" w:lineRule="exact"/>
              <w:ind w:right="240"/>
              <w:jc w:val="both"/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</w:pPr>
            <w:r w:rsidRPr="003D7DC1"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  <w:t>8 хв</w:t>
            </w:r>
          </w:p>
        </w:tc>
        <w:tc>
          <w:tcPr>
            <w:tcW w:w="4841" w:type="dxa"/>
            <w:vMerge/>
          </w:tcPr>
          <w:p w:rsidR="001F03B5" w:rsidRPr="003D7DC1" w:rsidRDefault="001F03B5" w:rsidP="003D7DC1">
            <w:pPr>
              <w:spacing w:after="0" w:line="238" w:lineRule="exact"/>
              <w:ind w:right="240"/>
              <w:jc w:val="both"/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</w:pPr>
          </w:p>
        </w:tc>
      </w:tr>
      <w:tr w:rsidR="001F03B5" w:rsidRPr="003D7DC1" w:rsidTr="003D7DC1">
        <w:trPr>
          <w:trHeight w:val="571"/>
        </w:trPr>
        <w:tc>
          <w:tcPr>
            <w:tcW w:w="4057" w:type="dxa"/>
          </w:tcPr>
          <w:p w:rsidR="001F03B5" w:rsidRPr="003D7DC1" w:rsidRDefault="001F03B5" w:rsidP="003D7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Зміст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 заняття</w:t>
            </w:r>
          </w:p>
        </w:tc>
        <w:tc>
          <w:tcPr>
            <w:tcW w:w="1546" w:type="dxa"/>
            <w:gridSpan w:val="2"/>
          </w:tcPr>
          <w:p w:rsidR="001F03B5" w:rsidRPr="003D7DC1" w:rsidRDefault="001F03B5" w:rsidP="003D7DC1">
            <w:pPr>
              <w:spacing w:after="0" w:line="238" w:lineRule="exact"/>
              <w:jc w:val="center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Дозу</w:t>
            </w: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вання</w:t>
            </w:r>
          </w:p>
        </w:tc>
        <w:tc>
          <w:tcPr>
            <w:tcW w:w="4841" w:type="dxa"/>
          </w:tcPr>
          <w:p w:rsidR="001F03B5" w:rsidRPr="003D7DC1" w:rsidRDefault="001F03B5" w:rsidP="003D7DC1">
            <w:pPr>
              <w:spacing w:after="0" w:line="240" w:lineRule="exact"/>
              <w:ind w:right="400"/>
              <w:jc w:val="center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Організаційно- методичні вказівки</w:t>
            </w:r>
          </w:p>
        </w:tc>
      </w:tr>
      <w:tr w:rsidR="001F03B5" w:rsidRPr="003D7DC1" w:rsidTr="003D7DC1">
        <w:trPr>
          <w:trHeight w:val="326"/>
        </w:trPr>
        <w:tc>
          <w:tcPr>
            <w:tcW w:w="10444" w:type="dxa"/>
            <w:gridSpan w:val="4"/>
          </w:tcPr>
          <w:p w:rsidR="001F03B5" w:rsidRPr="003D7DC1" w:rsidRDefault="001F03B5" w:rsidP="003D7D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Заключна частина (5 хв)</w:t>
            </w:r>
          </w:p>
        </w:tc>
      </w:tr>
      <w:tr w:rsidR="001F03B5" w:rsidRPr="003D7DC1" w:rsidTr="003D7DC1">
        <w:tc>
          <w:tcPr>
            <w:tcW w:w="4057" w:type="dxa"/>
          </w:tcPr>
          <w:p w:rsidR="001F03B5" w:rsidRPr="003D7DC1" w:rsidRDefault="001F03B5" w:rsidP="003D7DC1">
            <w:pPr>
              <w:pStyle w:val="ListParagraph"/>
              <w:tabs>
                <w:tab w:val="left" w:pos="351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1.Шикування в шеренгу</w:t>
            </w:r>
          </w:p>
        </w:tc>
        <w:tc>
          <w:tcPr>
            <w:tcW w:w="1546" w:type="dxa"/>
            <w:gridSpan w:val="2"/>
          </w:tcPr>
          <w:p w:rsidR="001F03B5" w:rsidRPr="003D7DC1" w:rsidRDefault="001F03B5" w:rsidP="003D7DC1">
            <w:pPr>
              <w:tabs>
                <w:tab w:val="left" w:pos="35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2 хв</w:t>
            </w:r>
          </w:p>
        </w:tc>
        <w:tc>
          <w:tcPr>
            <w:tcW w:w="4841" w:type="dxa"/>
            <w:vMerge w:val="restart"/>
          </w:tcPr>
          <w:p w:rsidR="001F03B5" w:rsidRPr="003D7DC1" w:rsidRDefault="001F03B5" w:rsidP="003D7DC1">
            <w:pPr>
              <w:tabs>
                <w:tab w:val="left" w:pos="35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t>Перевірити стан студентів</w:t>
            </w: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 після естафет.</w:t>
            </w:r>
          </w:p>
          <w:p w:rsidR="001F03B5" w:rsidRPr="003D7DC1" w:rsidRDefault="001F03B5" w:rsidP="003D7DC1">
            <w:pPr>
              <w:tabs>
                <w:tab w:val="left" w:pos="35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Оцінити «човниковий» біг 4x9</w:t>
            </w: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ab/>
            </w: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ab/>
              <w:t>біг 4 х 9</w:t>
            </w:r>
          </w:p>
          <w:p w:rsidR="001F03B5" w:rsidRPr="003D7DC1" w:rsidRDefault="001F03B5" w:rsidP="003D7DC1">
            <w:pPr>
              <w:tabs>
                <w:tab w:val="left" w:pos="35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І після естафет</w:t>
            </w:r>
          </w:p>
        </w:tc>
      </w:tr>
      <w:tr w:rsidR="001F03B5" w:rsidRPr="003D7DC1" w:rsidTr="003D7DC1">
        <w:tc>
          <w:tcPr>
            <w:tcW w:w="4057" w:type="dxa"/>
          </w:tcPr>
          <w:p w:rsidR="001F03B5" w:rsidRPr="003D7DC1" w:rsidRDefault="001F03B5" w:rsidP="003D7DC1">
            <w:pPr>
              <w:pStyle w:val="ListParagraph"/>
              <w:tabs>
                <w:tab w:val="left" w:pos="351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t>2.Підбиття підсумків заняття</w:t>
            </w:r>
          </w:p>
        </w:tc>
        <w:tc>
          <w:tcPr>
            <w:tcW w:w="1546" w:type="dxa"/>
            <w:gridSpan w:val="2"/>
          </w:tcPr>
          <w:p w:rsidR="001F03B5" w:rsidRPr="003D7DC1" w:rsidRDefault="001F03B5" w:rsidP="003D7DC1">
            <w:pPr>
              <w:pStyle w:val="ListParagraph"/>
              <w:numPr>
                <w:ilvl w:val="0"/>
                <w:numId w:val="13"/>
              </w:numPr>
              <w:tabs>
                <w:tab w:val="left" w:pos="35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хв</w:t>
            </w:r>
          </w:p>
        </w:tc>
        <w:tc>
          <w:tcPr>
            <w:tcW w:w="4841" w:type="dxa"/>
            <w:vMerge/>
          </w:tcPr>
          <w:p w:rsidR="001F03B5" w:rsidRPr="003D7DC1" w:rsidRDefault="001F03B5" w:rsidP="003D7DC1">
            <w:pPr>
              <w:tabs>
                <w:tab w:val="left" w:pos="35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</w:p>
        </w:tc>
      </w:tr>
      <w:tr w:rsidR="001F03B5" w:rsidRPr="003D7DC1" w:rsidTr="003D7DC1">
        <w:trPr>
          <w:trHeight w:val="323"/>
        </w:trPr>
        <w:tc>
          <w:tcPr>
            <w:tcW w:w="4057" w:type="dxa"/>
          </w:tcPr>
          <w:p w:rsidR="001F03B5" w:rsidRPr="003D7DC1" w:rsidRDefault="001F03B5" w:rsidP="003D7DC1">
            <w:pPr>
              <w:pStyle w:val="ListParagraph"/>
              <w:tabs>
                <w:tab w:val="left" w:pos="3553"/>
              </w:tabs>
              <w:spacing w:after="0" w:line="245" w:lineRule="exact"/>
              <w:ind w:left="0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3.Пояснення домашнього завдання</w:t>
            </w:r>
          </w:p>
        </w:tc>
        <w:tc>
          <w:tcPr>
            <w:tcW w:w="1546" w:type="dxa"/>
            <w:gridSpan w:val="2"/>
          </w:tcPr>
          <w:p w:rsidR="001F03B5" w:rsidRPr="003D7DC1" w:rsidRDefault="001F03B5" w:rsidP="003D7DC1">
            <w:pPr>
              <w:tabs>
                <w:tab w:val="left" w:pos="35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1 хв</w:t>
            </w:r>
          </w:p>
        </w:tc>
        <w:tc>
          <w:tcPr>
            <w:tcW w:w="4841" w:type="dxa"/>
            <w:vMerge/>
          </w:tcPr>
          <w:p w:rsidR="001F03B5" w:rsidRPr="003D7DC1" w:rsidRDefault="001F03B5" w:rsidP="003D7DC1">
            <w:pPr>
              <w:tabs>
                <w:tab w:val="left" w:pos="35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</w:p>
        </w:tc>
      </w:tr>
    </w:tbl>
    <w:p w:rsidR="001F03B5" w:rsidRDefault="001F03B5" w:rsidP="00D535AC">
      <w:pPr>
        <w:tabs>
          <w:tab w:val="left" w:pos="3553"/>
        </w:tabs>
        <w:spacing w:after="0" w:line="245" w:lineRule="exact"/>
        <w:jc w:val="both"/>
        <w:rPr>
          <w:rFonts w:ascii="Times New Roman" w:hAnsi="Times New Roman"/>
          <w:sz w:val="24"/>
          <w:szCs w:val="28"/>
          <w:lang w:val="uk-UA" w:eastAsia="ru-RU"/>
        </w:rPr>
      </w:pPr>
    </w:p>
    <w:p w:rsidR="001F03B5" w:rsidRDefault="001F03B5" w:rsidP="00D535AC">
      <w:pPr>
        <w:tabs>
          <w:tab w:val="left" w:pos="3553"/>
        </w:tabs>
        <w:spacing w:after="0" w:line="245" w:lineRule="exact"/>
        <w:jc w:val="both"/>
        <w:rPr>
          <w:rFonts w:ascii="Times New Roman" w:hAnsi="Times New Roman"/>
          <w:sz w:val="24"/>
          <w:szCs w:val="28"/>
          <w:lang w:val="uk-UA" w:eastAsia="ru-RU"/>
        </w:rPr>
      </w:pPr>
    </w:p>
    <w:p w:rsidR="001F03B5" w:rsidRDefault="001F03B5" w:rsidP="00D535AC">
      <w:pPr>
        <w:tabs>
          <w:tab w:val="left" w:pos="3553"/>
        </w:tabs>
        <w:spacing w:after="0" w:line="245" w:lineRule="exact"/>
        <w:jc w:val="both"/>
        <w:rPr>
          <w:rFonts w:ascii="Times New Roman" w:hAnsi="Times New Roman"/>
          <w:sz w:val="24"/>
          <w:szCs w:val="28"/>
          <w:lang w:val="uk-UA" w:eastAsia="ru-RU"/>
        </w:rPr>
      </w:pPr>
    </w:p>
    <w:p w:rsidR="001F03B5" w:rsidRDefault="001F03B5" w:rsidP="00D535AC">
      <w:pPr>
        <w:tabs>
          <w:tab w:val="left" w:pos="3553"/>
        </w:tabs>
        <w:spacing w:after="0" w:line="245" w:lineRule="exact"/>
        <w:jc w:val="both"/>
        <w:rPr>
          <w:rFonts w:ascii="Times New Roman" w:hAnsi="Times New Roman"/>
          <w:sz w:val="24"/>
          <w:szCs w:val="28"/>
          <w:lang w:val="uk-UA" w:eastAsia="ru-RU"/>
        </w:rPr>
      </w:pPr>
    </w:p>
    <w:p w:rsidR="001F03B5" w:rsidRDefault="001F03B5" w:rsidP="00D535AC">
      <w:pPr>
        <w:tabs>
          <w:tab w:val="left" w:pos="3553"/>
        </w:tabs>
        <w:spacing w:after="0" w:line="245" w:lineRule="exact"/>
        <w:jc w:val="both"/>
        <w:rPr>
          <w:rFonts w:ascii="Times New Roman" w:hAnsi="Times New Roman"/>
          <w:sz w:val="24"/>
          <w:szCs w:val="28"/>
          <w:lang w:val="uk-UA" w:eastAsia="ru-RU"/>
        </w:rPr>
      </w:pPr>
    </w:p>
    <w:p w:rsidR="001F03B5" w:rsidRDefault="001F03B5" w:rsidP="00D535AC">
      <w:pPr>
        <w:tabs>
          <w:tab w:val="left" w:pos="3553"/>
        </w:tabs>
        <w:spacing w:after="0" w:line="245" w:lineRule="exact"/>
        <w:jc w:val="both"/>
        <w:rPr>
          <w:rFonts w:ascii="Times New Roman" w:hAnsi="Times New Roman"/>
          <w:sz w:val="24"/>
          <w:szCs w:val="28"/>
          <w:lang w:val="uk-UA" w:eastAsia="ru-RU"/>
        </w:rPr>
      </w:pPr>
    </w:p>
    <w:p w:rsidR="001F03B5" w:rsidRDefault="001F03B5" w:rsidP="00D535AC">
      <w:pPr>
        <w:tabs>
          <w:tab w:val="left" w:pos="3553"/>
        </w:tabs>
        <w:spacing w:after="0" w:line="245" w:lineRule="exact"/>
        <w:jc w:val="both"/>
        <w:rPr>
          <w:rFonts w:ascii="Times New Roman" w:hAnsi="Times New Roman"/>
          <w:sz w:val="24"/>
          <w:szCs w:val="28"/>
          <w:lang w:val="uk-UA" w:eastAsia="ru-RU"/>
        </w:rPr>
      </w:pPr>
    </w:p>
    <w:p w:rsidR="001F03B5" w:rsidRPr="00D535AC" w:rsidRDefault="001F03B5" w:rsidP="00D535AC">
      <w:pPr>
        <w:tabs>
          <w:tab w:val="left" w:pos="3553"/>
        </w:tabs>
        <w:spacing w:after="0" w:line="245" w:lineRule="exact"/>
        <w:jc w:val="both"/>
        <w:rPr>
          <w:rFonts w:ascii="Times New Roman" w:hAnsi="Times New Roman"/>
          <w:sz w:val="24"/>
          <w:szCs w:val="28"/>
          <w:lang w:val="uk-UA" w:eastAsia="ru-RU"/>
        </w:rPr>
      </w:pPr>
    </w:p>
    <w:p w:rsidR="001F03B5" w:rsidRPr="00D535AC" w:rsidRDefault="001F03B5" w:rsidP="00D535AC">
      <w:pPr>
        <w:keepNext/>
        <w:keepLines/>
        <w:tabs>
          <w:tab w:val="left" w:pos="4542"/>
          <w:tab w:val="left" w:leader="underscore" w:pos="6284"/>
        </w:tabs>
        <w:spacing w:after="0" w:line="240" w:lineRule="auto"/>
        <w:jc w:val="both"/>
        <w:outlineLvl w:val="0"/>
        <w:rPr>
          <w:rFonts w:ascii="Times New Roman" w:hAnsi="Times New Roman"/>
          <w:sz w:val="24"/>
          <w:szCs w:val="28"/>
          <w:lang w:val="uk-UA" w:eastAsia="ru-RU"/>
        </w:rPr>
      </w:pPr>
      <w:r>
        <w:rPr>
          <w:rFonts w:ascii="Times New Roman" w:hAnsi="Times New Roman"/>
          <w:b/>
          <w:bCs/>
          <w:sz w:val="24"/>
          <w:szCs w:val="28"/>
          <w:lang w:val="uk-UA" w:eastAsia="uk-UA"/>
        </w:rPr>
        <w:t>План-конспект заняття</w:t>
      </w:r>
      <w:r w:rsidRPr="00D535AC">
        <w:rPr>
          <w:rFonts w:ascii="Times New Roman" w:hAnsi="Times New Roman"/>
          <w:b/>
          <w:bCs/>
          <w:sz w:val="24"/>
          <w:szCs w:val="28"/>
          <w:lang w:val="uk-UA" w:eastAsia="uk-UA"/>
        </w:rPr>
        <w:t xml:space="preserve"> № 6</w:t>
      </w:r>
      <w:r w:rsidRPr="00D535AC">
        <w:rPr>
          <w:rFonts w:ascii="Times New Roman" w:hAnsi="Times New Roman"/>
          <w:sz w:val="24"/>
          <w:szCs w:val="28"/>
          <w:lang w:val="uk-UA" w:eastAsia="uk-UA"/>
        </w:rPr>
        <w:tab/>
        <w:t>Дата_</w:t>
      </w:r>
      <w:r w:rsidRPr="00D535AC">
        <w:rPr>
          <w:rFonts w:ascii="Times New Roman" w:hAnsi="Times New Roman"/>
          <w:sz w:val="24"/>
          <w:szCs w:val="28"/>
          <w:lang w:val="uk-UA" w:eastAsia="uk-UA"/>
        </w:rPr>
        <w:tab/>
      </w:r>
    </w:p>
    <w:p w:rsidR="001F03B5" w:rsidRPr="00D535AC" w:rsidRDefault="001F03B5" w:rsidP="00D535AC">
      <w:pPr>
        <w:keepNext/>
        <w:keepLines/>
        <w:spacing w:after="0" w:line="254" w:lineRule="exact"/>
        <w:jc w:val="both"/>
        <w:outlineLvl w:val="1"/>
        <w:rPr>
          <w:rFonts w:ascii="Times New Roman" w:hAnsi="Times New Roman"/>
          <w:sz w:val="24"/>
          <w:szCs w:val="28"/>
          <w:lang w:val="uk-UA" w:eastAsia="ru-RU"/>
        </w:rPr>
      </w:pPr>
      <w:r w:rsidRPr="00D535AC">
        <w:rPr>
          <w:rFonts w:ascii="Times New Roman" w:hAnsi="Times New Roman"/>
          <w:sz w:val="24"/>
          <w:szCs w:val="28"/>
          <w:lang w:val="uk-UA" w:eastAsia="uk-UA"/>
        </w:rPr>
        <w:t>Завдання:</w:t>
      </w:r>
    </w:p>
    <w:p w:rsidR="001F03B5" w:rsidRPr="00D535AC" w:rsidRDefault="001F03B5" w:rsidP="00D535AC">
      <w:pPr>
        <w:spacing w:after="0" w:line="254" w:lineRule="exact"/>
        <w:ind w:right="2400"/>
        <w:rPr>
          <w:rFonts w:ascii="Times New Roman" w:hAnsi="Times New Roman"/>
          <w:sz w:val="24"/>
          <w:szCs w:val="28"/>
          <w:lang w:val="uk-UA" w:eastAsia="ru-RU"/>
        </w:rPr>
      </w:pPr>
      <w:r w:rsidRPr="00D535AC">
        <w:rPr>
          <w:rFonts w:ascii="Times New Roman" w:hAnsi="Times New Roman"/>
          <w:sz w:val="24"/>
          <w:szCs w:val="28"/>
          <w:lang w:val="uk-UA" w:eastAsia="uk-UA"/>
        </w:rPr>
        <w:t xml:space="preserve">Повторити спеціальні стрибкові вправи. Повторити стрибок у довжину з місця. Рівномірний біг </w:t>
      </w:r>
      <w:smartTag w:uri="urn:schemas-microsoft-com:office:smarttags" w:element="metricconverter">
        <w:smartTagPr>
          <w:attr w:name="ProductID" w:val="400 м"/>
        </w:smartTagPr>
        <w:r w:rsidRPr="00D535AC">
          <w:rPr>
            <w:rFonts w:ascii="Times New Roman" w:hAnsi="Times New Roman"/>
            <w:sz w:val="24"/>
            <w:szCs w:val="28"/>
            <w:lang w:val="uk-UA" w:eastAsia="uk-UA"/>
          </w:rPr>
          <w:t>400 м</w:t>
        </w:r>
      </w:smartTag>
      <w:r w:rsidRPr="00D535AC">
        <w:rPr>
          <w:rFonts w:ascii="Times New Roman" w:hAnsi="Times New Roman"/>
          <w:sz w:val="24"/>
          <w:szCs w:val="28"/>
          <w:lang w:val="uk-UA" w:eastAsia="uk-UA"/>
        </w:rPr>
        <w:t>. Рухливі ігри та естафети.</w:t>
      </w:r>
    </w:p>
    <w:p w:rsidR="001F03B5" w:rsidRPr="00D535AC" w:rsidRDefault="001F03B5" w:rsidP="00D535AC">
      <w:pPr>
        <w:keepNext/>
        <w:keepLines/>
        <w:spacing w:after="0" w:line="240" w:lineRule="auto"/>
        <w:jc w:val="both"/>
        <w:outlineLvl w:val="1"/>
        <w:rPr>
          <w:rFonts w:ascii="Times New Roman" w:hAnsi="Times New Roman"/>
          <w:sz w:val="24"/>
          <w:szCs w:val="28"/>
          <w:lang w:val="uk-UA" w:eastAsia="ru-RU"/>
        </w:rPr>
      </w:pPr>
      <w:r w:rsidRPr="00D535AC">
        <w:rPr>
          <w:rFonts w:ascii="Times New Roman" w:hAnsi="Times New Roman"/>
          <w:sz w:val="24"/>
          <w:szCs w:val="28"/>
          <w:lang w:val="uk-UA" w:eastAsia="uk-UA"/>
        </w:rPr>
        <w:t>Місце проведення: шкільний майданчик.</w:t>
      </w:r>
    </w:p>
    <w:p w:rsidR="001F03B5" w:rsidRDefault="001F03B5" w:rsidP="00D535AC">
      <w:pPr>
        <w:spacing w:after="0" w:line="240" w:lineRule="auto"/>
        <w:rPr>
          <w:rFonts w:ascii="Times New Roman" w:hAnsi="Times New Roman"/>
          <w:sz w:val="24"/>
          <w:szCs w:val="28"/>
          <w:lang w:val="uk-UA" w:eastAsia="uk-UA"/>
        </w:rPr>
      </w:pPr>
      <w:r w:rsidRPr="00D535AC">
        <w:rPr>
          <w:rFonts w:ascii="Times New Roman" w:hAnsi="Times New Roman"/>
          <w:sz w:val="24"/>
          <w:szCs w:val="28"/>
          <w:lang w:val="uk-UA" w:eastAsia="uk-UA"/>
        </w:rPr>
        <w:t>Інвентар: свисток, секундомір, м'ячі, обручі, прапорці.</w:t>
      </w:r>
    </w:p>
    <w:p w:rsidR="001F03B5" w:rsidRPr="00D535AC" w:rsidRDefault="001F03B5" w:rsidP="00D535AC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</w:p>
    <w:tbl>
      <w:tblPr>
        <w:tblW w:w="10490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11"/>
        <w:gridCol w:w="1559"/>
        <w:gridCol w:w="4820"/>
      </w:tblGrid>
      <w:tr w:rsidR="001F03B5" w:rsidRPr="003D7DC1" w:rsidTr="00D535AC">
        <w:trPr>
          <w:trHeight w:val="576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Зміст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 заняття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Дозу</w:t>
            </w: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вання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2" w:lineRule="exact"/>
              <w:jc w:val="center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Організаційно - методичні вказівки</w:t>
            </w:r>
          </w:p>
        </w:tc>
      </w:tr>
      <w:tr w:rsidR="001F03B5" w:rsidRPr="003D7DC1" w:rsidTr="00D535AC">
        <w:trPr>
          <w:trHeight w:val="312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Підготовча частина (15 хв)</w:t>
            </w:r>
          </w:p>
        </w:tc>
      </w:tr>
      <w:tr w:rsidR="001F03B5" w:rsidRPr="008178AD" w:rsidTr="00D535AC">
        <w:trPr>
          <w:trHeight w:val="47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exact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1. Організаційний момен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t>т, привітання з групою</w:t>
            </w: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, шику</w:t>
            </w: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вання в шеренгу, рапорт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2 хв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exact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Перевір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t>ити стан спор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тивної форми студентів</w:t>
            </w: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 і стан здоров'я, визна</w:t>
            </w: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 xml:space="preserve">чити відсутніх. Фронтальний метод організації діяльності 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t>студентів</w:t>
            </w:r>
          </w:p>
        </w:tc>
      </w:tr>
      <w:tr w:rsidR="001F03B5" w:rsidRPr="003D7DC1" w:rsidTr="00D535AC">
        <w:trPr>
          <w:trHeight w:val="26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2. Повідомлення завдань 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t>заняття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1 хв</w:t>
            </w: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</w:p>
        </w:tc>
      </w:tr>
      <w:tr w:rsidR="001F03B5" w:rsidRPr="003D7DC1" w:rsidTr="00D535AC">
        <w:trPr>
          <w:trHeight w:val="25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3. Стройові вправи в русі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4 хв</w:t>
            </w: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</w:p>
        </w:tc>
      </w:tr>
      <w:tr w:rsidR="001F03B5" w:rsidRPr="003D7DC1" w:rsidTr="00D535AC">
        <w:trPr>
          <w:trHeight w:val="26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38" w:lineRule="exact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4. Загальнорозвивальні вправи в русі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8 хв</w:t>
            </w: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</w:p>
        </w:tc>
      </w:tr>
      <w:tr w:rsidR="001F03B5" w:rsidRPr="003D7DC1" w:rsidTr="00D535AC">
        <w:trPr>
          <w:trHeight w:val="576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  <w:t xml:space="preserve">Зміст </w:t>
            </w:r>
            <w:r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  <w:t>заняття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38" w:lineRule="exact"/>
              <w:jc w:val="center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  <w:t>Дозу</w:t>
            </w:r>
            <w:r w:rsidRPr="00D535AC"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  <w:softHyphen/>
              <w:t>вання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  <w:t>Організаційно - методичні вказівки</w:t>
            </w:r>
          </w:p>
        </w:tc>
      </w:tr>
      <w:tr w:rsidR="001F03B5" w:rsidRPr="003D7DC1" w:rsidTr="00D535AC">
        <w:trPr>
          <w:trHeight w:val="307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  <w:t>Основна частина (25 хв)</w:t>
            </w:r>
          </w:p>
        </w:tc>
      </w:tr>
      <w:tr w:rsidR="001F03B5" w:rsidRPr="003D7DC1" w:rsidTr="00D535AC">
        <w:trPr>
          <w:trHeight w:val="161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exact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1. Спеціальні стрибкові впра</w:t>
            </w: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ви:</w:t>
            </w:r>
          </w:p>
          <w:p w:rsidR="001F03B5" w:rsidRPr="00D535AC" w:rsidRDefault="001F03B5" w:rsidP="00D535AC">
            <w:pPr>
              <w:spacing w:after="0" w:line="240" w:lineRule="exact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—стрибок вгору</w:t>
            </w:r>
            <w:r w:rsidRPr="00D535AC"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  <w:t xml:space="preserve"> з</w:t>
            </w: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 місця</w:t>
            </w:r>
          </w:p>
          <w:p w:rsidR="001F03B5" w:rsidRPr="00D535AC" w:rsidRDefault="001F03B5" w:rsidP="00D535AC">
            <w:pPr>
              <w:spacing w:after="0" w:line="240" w:lineRule="exact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з двох ніг;</w:t>
            </w:r>
          </w:p>
          <w:p w:rsidR="001F03B5" w:rsidRPr="00D535AC" w:rsidRDefault="001F03B5" w:rsidP="00D535AC">
            <w:pPr>
              <w:spacing w:after="0" w:line="240" w:lineRule="exact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 —стрибки на одній нозі</w:t>
            </w:r>
          </w:p>
          <w:p w:rsidR="001F03B5" w:rsidRPr="00D535AC" w:rsidRDefault="001F03B5" w:rsidP="00D535AC">
            <w:pPr>
              <w:spacing w:after="0" w:line="240" w:lineRule="exact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на відстань; </w:t>
            </w:r>
          </w:p>
          <w:p w:rsidR="001F03B5" w:rsidRPr="00D535AC" w:rsidRDefault="001F03B5" w:rsidP="00D535AC">
            <w:pPr>
              <w:spacing w:after="0" w:line="240" w:lineRule="exact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—стрибки у довжину з міс</w:t>
            </w: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ця;</w:t>
            </w:r>
          </w:p>
          <w:p w:rsidR="001F03B5" w:rsidRPr="00D535AC" w:rsidRDefault="001F03B5" w:rsidP="00D535AC">
            <w:pPr>
              <w:spacing w:after="0" w:line="240" w:lineRule="exact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—багатоскоки на одній нозі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6 хв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Виправляти помилки. Активно відштовхува</w:t>
            </w: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тися обома ногами. Фронтально-потоковий мет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t>од організації ді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яльності студентів</w:t>
            </w: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. Виправляти помилки. Слідкувати за дихан</w:t>
            </w: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ням.</w:t>
            </w:r>
          </w:p>
          <w:p w:rsidR="001F03B5" w:rsidRPr="00D535AC" w:rsidRDefault="001F03B5" w:rsidP="00D535AC">
            <w:pPr>
              <w:spacing w:after="0" w:line="240" w:lineRule="exact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Ігровий метод органі</w:t>
            </w: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 xml:space="preserve">зації діяльності 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t>студентів.</w:t>
            </w:r>
          </w:p>
        </w:tc>
      </w:tr>
      <w:tr w:rsidR="001F03B5" w:rsidRPr="003D7DC1" w:rsidTr="00D535AC">
        <w:trPr>
          <w:trHeight w:val="21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2. Стрибок у довжину з місця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6 хв</w:t>
            </w: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</w:p>
        </w:tc>
      </w:tr>
      <w:tr w:rsidR="001F03B5" w:rsidRPr="003D7DC1" w:rsidTr="00D535AC">
        <w:trPr>
          <w:trHeight w:val="326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3. Рівномірний біг 400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4 хв</w:t>
            </w: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</w:p>
        </w:tc>
      </w:tr>
      <w:tr w:rsidR="001F03B5" w:rsidRPr="003D7DC1" w:rsidTr="00D535AC">
        <w:trPr>
          <w:trHeight w:val="55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38" w:lineRule="exact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4. Рухливі ігри та естафети з бігом і стрибками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9 хв</w:t>
            </w: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</w:p>
        </w:tc>
      </w:tr>
      <w:tr w:rsidR="001F03B5" w:rsidRPr="003D7DC1" w:rsidTr="00D535AC">
        <w:trPr>
          <w:trHeight w:val="317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  <w:t>Заключна частина (5 хв)</w:t>
            </w:r>
          </w:p>
        </w:tc>
      </w:tr>
      <w:tr w:rsidR="001F03B5" w:rsidRPr="003D7DC1" w:rsidTr="00D74ADA">
        <w:trPr>
          <w:trHeight w:val="39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38" w:lineRule="exact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  <w:t>1.</w:t>
            </w: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 Шикування в шеренгу. Вправи на відновлення ди</w:t>
            </w: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хання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2 хв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У повільному темпі. Оцінити стрибкові вправи</w:t>
            </w:r>
          </w:p>
          <w:p w:rsidR="001F03B5" w:rsidRPr="00D535AC" w:rsidRDefault="001F03B5" w:rsidP="00D535A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</w:p>
        </w:tc>
      </w:tr>
      <w:tr w:rsidR="001F03B5" w:rsidRPr="003D7DC1" w:rsidTr="00D74ADA">
        <w:trPr>
          <w:trHeight w:val="32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2. Підбиття підсумків 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t>заняття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2 хв</w:t>
            </w: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</w:p>
        </w:tc>
      </w:tr>
      <w:tr w:rsidR="001F03B5" w:rsidRPr="003D7DC1" w:rsidTr="00D74ADA">
        <w:trPr>
          <w:trHeight w:val="29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exact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3. Пояснення домашнього завдання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1 хв</w:t>
            </w: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</w:p>
        </w:tc>
      </w:tr>
    </w:tbl>
    <w:p w:rsidR="001F03B5" w:rsidRDefault="001F03B5" w:rsidP="00D535AC">
      <w:pPr>
        <w:keepNext/>
        <w:keepLines/>
        <w:tabs>
          <w:tab w:val="left" w:pos="4473"/>
          <w:tab w:val="left" w:leader="underscore" w:pos="6225"/>
        </w:tabs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8"/>
          <w:lang w:val="uk-UA" w:eastAsia="uk-UA"/>
        </w:rPr>
      </w:pPr>
    </w:p>
    <w:p w:rsidR="001F03B5" w:rsidRDefault="001F03B5" w:rsidP="00D535AC">
      <w:pPr>
        <w:keepNext/>
        <w:keepLines/>
        <w:tabs>
          <w:tab w:val="left" w:pos="4473"/>
          <w:tab w:val="left" w:leader="underscore" w:pos="6225"/>
        </w:tabs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8"/>
          <w:lang w:val="uk-UA" w:eastAsia="uk-UA"/>
        </w:rPr>
      </w:pPr>
    </w:p>
    <w:p w:rsidR="001F03B5" w:rsidRDefault="001F03B5" w:rsidP="00D535AC">
      <w:pPr>
        <w:keepNext/>
        <w:keepLines/>
        <w:tabs>
          <w:tab w:val="left" w:pos="4473"/>
          <w:tab w:val="left" w:leader="underscore" w:pos="6225"/>
        </w:tabs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8"/>
          <w:lang w:val="uk-UA" w:eastAsia="uk-UA"/>
        </w:rPr>
      </w:pPr>
    </w:p>
    <w:p w:rsidR="001F03B5" w:rsidRDefault="001F03B5" w:rsidP="00D535AC">
      <w:pPr>
        <w:keepNext/>
        <w:keepLines/>
        <w:tabs>
          <w:tab w:val="left" w:pos="4473"/>
          <w:tab w:val="left" w:leader="underscore" w:pos="6225"/>
        </w:tabs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8"/>
          <w:lang w:val="uk-UA" w:eastAsia="uk-UA"/>
        </w:rPr>
      </w:pPr>
    </w:p>
    <w:p w:rsidR="001F03B5" w:rsidRDefault="001F03B5" w:rsidP="00D535AC">
      <w:pPr>
        <w:keepNext/>
        <w:keepLines/>
        <w:tabs>
          <w:tab w:val="left" w:pos="4473"/>
          <w:tab w:val="left" w:leader="underscore" w:pos="6225"/>
        </w:tabs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8"/>
          <w:lang w:val="uk-UA" w:eastAsia="uk-UA"/>
        </w:rPr>
      </w:pPr>
    </w:p>
    <w:p w:rsidR="001F03B5" w:rsidRDefault="001F03B5" w:rsidP="00D535AC">
      <w:pPr>
        <w:keepNext/>
        <w:keepLines/>
        <w:tabs>
          <w:tab w:val="left" w:pos="4473"/>
          <w:tab w:val="left" w:leader="underscore" w:pos="6225"/>
        </w:tabs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8"/>
          <w:lang w:val="uk-UA" w:eastAsia="uk-UA"/>
        </w:rPr>
      </w:pPr>
    </w:p>
    <w:p w:rsidR="001F03B5" w:rsidRDefault="001F03B5" w:rsidP="00D535AC">
      <w:pPr>
        <w:keepNext/>
        <w:keepLines/>
        <w:tabs>
          <w:tab w:val="left" w:pos="4473"/>
          <w:tab w:val="left" w:leader="underscore" w:pos="6225"/>
        </w:tabs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8"/>
          <w:lang w:val="uk-UA" w:eastAsia="uk-UA"/>
        </w:rPr>
      </w:pPr>
    </w:p>
    <w:p w:rsidR="001F03B5" w:rsidRDefault="001F03B5" w:rsidP="00D535AC">
      <w:pPr>
        <w:keepNext/>
        <w:keepLines/>
        <w:tabs>
          <w:tab w:val="left" w:pos="4473"/>
          <w:tab w:val="left" w:leader="underscore" w:pos="6225"/>
        </w:tabs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8"/>
          <w:lang w:val="uk-UA" w:eastAsia="uk-UA"/>
        </w:rPr>
      </w:pPr>
    </w:p>
    <w:p w:rsidR="001F03B5" w:rsidRDefault="001F03B5" w:rsidP="00D74ADA">
      <w:pPr>
        <w:rPr>
          <w:rFonts w:ascii="Times New Roman" w:hAnsi="Times New Roman"/>
          <w:b/>
          <w:bCs/>
          <w:sz w:val="24"/>
          <w:szCs w:val="28"/>
          <w:lang w:val="uk-UA" w:eastAsia="uk-UA"/>
        </w:rPr>
      </w:pPr>
    </w:p>
    <w:p w:rsidR="001F03B5" w:rsidRDefault="001F03B5" w:rsidP="00D74ADA">
      <w:pPr>
        <w:rPr>
          <w:rFonts w:ascii="Times New Roman" w:hAnsi="Times New Roman"/>
          <w:b/>
          <w:bCs/>
          <w:sz w:val="24"/>
          <w:szCs w:val="28"/>
          <w:lang w:val="uk-UA" w:eastAsia="uk-UA"/>
        </w:rPr>
      </w:pPr>
    </w:p>
    <w:p w:rsidR="001F03B5" w:rsidRDefault="001F03B5" w:rsidP="00D74ADA">
      <w:pPr>
        <w:rPr>
          <w:rFonts w:ascii="Times New Roman" w:hAnsi="Times New Roman"/>
          <w:b/>
          <w:bCs/>
          <w:sz w:val="24"/>
          <w:szCs w:val="28"/>
          <w:lang w:val="uk-UA" w:eastAsia="uk-UA"/>
        </w:rPr>
      </w:pPr>
    </w:p>
    <w:p w:rsidR="001F03B5" w:rsidRDefault="001F03B5" w:rsidP="00D74ADA">
      <w:pPr>
        <w:rPr>
          <w:lang w:val="uk-UA" w:eastAsia="uk-UA"/>
        </w:rPr>
      </w:pPr>
    </w:p>
    <w:p w:rsidR="001F03B5" w:rsidRPr="00D535AC" w:rsidRDefault="001F03B5" w:rsidP="00D535AC">
      <w:pPr>
        <w:keepNext/>
        <w:keepLines/>
        <w:tabs>
          <w:tab w:val="left" w:pos="4473"/>
          <w:tab w:val="left" w:leader="underscore" w:pos="6225"/>
        </w:tabs>
        <w:spacing w:after="0" w:line="240" w:lineRule="auto"/>
        <w:outlineLvl w:val="0"/>
        <w:rPr>
          <w:rFonts w:ascii="Times New Roman" w:hAnsi="Times New Roman"/>
          <w:sz w:val="24"/>
          <w:szCs w:val="28"/>
          <w:lang w:val="uk-UA" w:eastAsia="ru-RU"/>
        </w:rPr>
      </w:pPr>
      <w:r>
        <w:rPr>
          <w:rFonts w:ascii="Times New Roman" w:hAnsi="Times New Roman"/>
          <w:b/>
          <w:bCs/>
          <w:sz w:val="24"/>
          <w:szCs w:val="28"/>
          <w:lang w:val="uk-UA" w:eastAsia="uk-UA"/>
        </w:rPr>
        <w:t>План-конспект заняття</w:t>
      </w:r>
      <w:r w:rsidRPr="00D535AC">
        <w:rPr>
          <w:rFonts w:ascii="Times New Roman" w:hAnsi="Times New Roman"/>
          <w:b/>
          <w:bCs/>
          <w:sz w:val="24"/>
          <w:szCs w:val="28"/>
          <w:lang w:val="uk-UA" w:eastAsia="uk-UA"/>
        </w:rPr>
        <w:t xml:space="preserve"> № 7</w:t>
      </w:r>
      <w:r w:rsidRPr="00D535AC">
        <w:rPr>
          <w:rFonts w:ascii="Times New Roman" w:hAnsi="Times New Roman"/>
          <w:sz w:val="24"/>
          <w:szCs w:val="28"/>
          <w:lang w:val="uk-UA" w:eastAsia="uk-UA"/>
        </w:rPr>
        <w:tab/>
        <w:t>Дата</w:t>
      </w:r>
      <w:r w:rsidRPr="00D535AC">
        <w:rPr>
          <w:rFonts w:ascii="Times New Roman" w:hAnsi="Times New Roman"/>
          <w:sz w:val="24"/>
          <w:szCs w:val="28"/>
          <w:lang w:val="uk-UA" w:eastAsia="uk-UA"/>
        </w:rPr>
        <w:tab/>
      </w:r>
    </w:p>
    <w:p w:rsidR="001F03B5" w:rsidRPr="00D535AC" w:rsidRDefault="001F03B5" w:rsidP="00D535AC">
      <w:pPr>
        <w:keepNext/>
        <w:keepLines/>
        <w:spacing w:after="0" w:line="257" w:lineRule="exact"/>
        <w:outlineLvl w:val="1"/>
        <w:rPr>
          <w:rFonts w:ascii="Times New Roman" w:hAnsi="Times New Roman"/>
          <w:sz w:val="24"/>
          <w:szCs w:val="28"/>
          <w:lang w:val="uk-UA" w:eastAsia="ru-RU"/>
        </w:rPr>
      </w:pPr>
      <w:r w:rsidRPr="00D535AC">
        <w:rPr>
          <w:rFonts w:ascii="Times New Roman" w:hAnsi="Times New Roman"/>
          <w:sz w:val="24"/>
          <w:szCs w:val="28"/>
          <w:lang w:val="uk-UA" w:eastAsia="uk-UA"/>
        </w:rPr>
        <w:t>Завдання:</w:t>
      </w:r>
    </w:p>
    <w:p w:rsidR="001F03B5" w:rsidRPr="00D535AC" w:rsidRDefault="001F03B5" w:rsidP="00D535AC">
      <w:pPr>
        <w:spacing w:after="0" w:line="257" w:lineRule="exact"/>
        <w:ind w:right="720"/>
        <w:rPr>
          <w:rFonts w:ascii="Times New Roman" w:hAnsi="Times New Roman"/>
          <w:sz w:val="24"/>
          <w:szCs w:val="28"/>
          <w:lang w:val="uk-UA" w:eastAsia="ru-RU"/>
        </w:rPr>
      </w:pPr>
      <w:r w:rsidRPr="00D535AC">
        <w:rPr>
          <w:rFonts w:ascii="Times New Roman" w:hAnsi="Times New Roman"/>
          <w:sz w:val="24"/>
          <w:szCs w:val="28"/>
          <w:lang w:val="uk-UA" w:eastAsia="uk-UA"/>
        </w:rPr>
        <w:t>Правила техніки безпеки на заняттях легкою атлетикою. Повторити спеціальні стрибкові вправи. Повторити стрибок у довжину з місця. Рівномірний біг до 600 м. Рухливі ігри та естафети. Місце проведення: шкільний майданчик.</w:t>
      </w:r>
    </w:p>
    <w:p w:rsidR="001F03B5" w:rsidRDefault="001F03B5" w:rsidP="00D535AC">
      <w:pPr>
        <w:spacing w:after="0" w:line="240" w:lineRule="auto"/>
        <w:rPr>
          <w:rFonts w:ascii="Times New Roman" w:hAnsi="Times New Roman"/>
          <w:sz w:val="24"/>
          <w:szCs w:val="28"/>
          <w:lang w:val="uk-UA" w:eastAsia="uk-UA"/>
        </w:rPr>
      </w:pPr>
      <w:r w:rsidRPr="00D535AC">
        <w:rPr>
          <w:rFonts w:ascii="Times New Roman" w:hAnsi="Times New Roman"/>
          <w:sz w:val="24"/>
          <w:szCs w:val="28"/>
          <w:lang w:val="uk-UA" w:eastAsia="uk-UA"/>
        </w:rPr>
        <w:t>Інвентар: свисток, секундомір, м'ячі, обручі, прапорці.</w:t>
      </w:r>
    </w:p>
    <w:p w:rsidR="001F03B5" w:rsidRPr="00D535AC" w:rsidRDefault="001F03B5" w:rsidP="00D535AC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</w:p>
    <w:tbl>
      <w:tblPr>
        <w:tblW w:w="10490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11"/>
        <w:gridCol w:w="1559"/>
        <w:gridCol w:w="4820"/>
      </w:tblGrid>
      <w:tr w:rsidR="001F03B5" w:rsidRPr="003D7DC1" w:rsidTr="00D74ADA">
        <w:trPr>
          <w:trHeight w:val="59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  <w:t xml:space="preserve">Зміст </w:t>
            </w:r>
            <w:r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  <w:t>заняття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38" w:lineRule="exact"/>
              <w:jc w:val="center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  <w:t>Дозу</w:t>
            </w:r>
            <w:r w:rsidRPr="00D535AC"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  <w:softHyphen/>
              <w:t>вання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38" w:lineRule="exact"/>
              <w:jc w:val="center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  <w:t>Організаційно - методичні вказівки</w:t>
            </w:r>
          </w:p>
        </w:tc>
      </w:tr>
      <w:tr w:rsidR="001F03B5" w:rsidRPr="003D7DC1" w:rsidTr="00D74ADA">
        <w:trPr>
          <w:trHeight w:val="312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  <w:t>Підготовча частина (13 хв)</w:t>
            </w:r>
          </w:p>
        </w:tc>
      </w:tr>
      <w:tr w:rsidR="001F03B5" w:rsidRPr="003D7DC1" w:rsidTr="00D74ADA">
        <w:trPr>
          <w:trHeight w:val="46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1. Організаційний момент, п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t>ри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вітання з групою</w:t>
            </w: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, шикуван</w:t>
            </w: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ня в шеренгу, рапорт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2 хв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exact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Перевір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t>ити стан спор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тивної форми студентів</w:t>
            </w: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 і стан здоров'я, зовнішній вигляд. Фронтальний метод</w:t>
            </w:r>
          </w:p>
        </w:tc>
      </w:tr>
      <w:tr w:rsidR="001F03B5" w:rsidRPr="003D7DC1" w:rsidTr="00D74ADA">
        <w:trPr>
          <w:trHeight w:val="25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2. Повідомлення завдань 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t>заняття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1 хв</w:t>
            </w: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</w:p>
        </w:tc>
      </w:tr>
      <w:tr w:rsidR="001F03B5" w:rsidRPr="003D7DC1" w:rsidTr="00D74ADA">
        <w:trPr>
          <w:trHeight w:val="24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35" w:lineRule="exact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3. Організовуючі вправи на місці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3 хв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54" w:lineRule="exact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організації діяльності 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t>студентів</w:t>
            </w:r>
          </w:p>
        </w:tc>
      </w:tr>
      <w:tr w:rsidR="001F03B5" w:rsidRPr="003D7DC1" w:rsidTr="00D74ADA">
        <w:trPr>
          <w:trHeight w:val="24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35" w:lineRule="exact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  <w:t>4</w:t>
            </w: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. Загальнорозвивальні вправи в русі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7 хв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</w:p>
        </w:tc>
      </w:tr>
      <w:tr w:rsidR="001F03B5" w:rsidRPr="003D7DC1" w:rsidTr="00D74ADA">
        <w:trPr>
          <w:trHeight w:val="312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  <w:t>Основна частина (27 хв)</w:t>
            </w:r>
          </w:p>
        </w:tc>
      </w:tr>
      <w:tr w:rsidR="001F03B5" w:rsidRPr="003D7DC1" w:rsidTr="00D74ADA">
        <w:trPr>
          <w:trHeight w:val="356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1 .Правила техніки безпеки під час занять легкою атлетикою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2 хв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38" w:lineRule="exact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Отримати зворотню ін</w:t>
            </w: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формацію.</w:t>
            </w:r>
          </w:p>
          <w:p w:rsidR="001F03B5" w:rsidRPr="00D535AC" w:rsidRDefault="001F03B5" w:rsidP="00D535AC">
            <w:pPr>
              <w:spacing w:after="0" w:line="238" w:lineRule="exact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Виправляти помилки. Надати дві спроби. Слідкувати за дихан</w:t>
            </w: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ням.</w:t>
            </w:r>
          </w:p>
          <w:p w:rsidR="001F03B5" w:rsidRPr="00D535AC" w:rsidRDefault="001F03B5" w:rsidP="00D535AC">
            <w:pPr>
              <w:spacing w:after="0" w:line="238" w:lineRule="exact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Ігровий метод органі</w:t>
            </w: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 xml:space="preserve">зації діяльності 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t>студентів.</w:t>
            </w:r>
          </w:p>
        </w:tc>
      </w:tr>
      <w:tr w:rsidR="001F03B5" w:rsidRPr="003D7DC1" w:rsidTr="00D74ADA">
        <w:trPr>
          <w:trHeight w:val="141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pStyle w:val="ListParagraph"/>
              <w:numPr>
                <w:ilvl w:val="0"/>
                <w:numId w:val="4"/>
              </w:numPr>
              <w:spacing w:after="0" w:line="238" w:lineRule="exact"/>
              <w:ind w:left="0" w:firstLine="0"/>
              <w:jc w:val="both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Спеціальні стрибкові вправи: </w:t>
            </w:r>
          </w:p>
          <w:p w:rsidR="001F03B5" w:rsidRPr="00D535AC" w:rsidRDefault="001F03B5" w:rsidP="00D535AC">
            <w:pPr>
              <w:spacing w:after="0" w:line="238" w:lineRule="exact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—стрибок вгору з місця</w:t>
            </w:r>
          </w:p>
          <w:p w:rsidR="001F03B5" w:rsidRPr="00D535AC" w:rsidRDefault="001F03B5" w:rsidP="00D535A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bCs/>
                <w:sz w:val="24"/>
                <w:szCs w:val="28"/>
                <w:lang w:val="uk-UA" w:eastAsia="uk-UA"/>
              </w:rPr>
              <w:t>з двох ніг;</w:t>
            </w:r>
          </w:p>
          <w:p w:rsidR="001F03B5" w:rsidRPr="00D535AC" w:rsidRDefault="001F03B5" w:rsidP="00D535AC">
            <w:pPr>
              <w:spacing w:after="0" w:line="238" w:lineRule="exact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—стрибки на одній нозі</w:t>
            </w:r>
          </w:p>
          <w:p w:rsidR="001F03B5" w:rsidRPr="00D535AC" w:rsidRDefault="001F03B5" w:rsidP="00D535AC">
            <w:pPr>
              <w:spacing w:after="0" w:line="238" w:lineRule="exact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на відстань;</w:t>
            </w:r>
          </w:p>
          <w:p w:rsidR="001F03B5" w:rsidRPr="00D535AC" w:rsidRDefault="001F03B5" w:rsidP="00D535AC">
            <w:pPr>
              <w:spacing w:after="0" w:line="238" w:lineRule="exact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 —багатоскоки на одній нозі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6 хв</w:t>
            </w: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</w:p>
        </w:tc>
      </w:tr>
      <w:tr w:rsidR="001F03B5" w:rsidRPr="003D7DC1" w:rsidTr="00D74ADA">
        <w:trPr>
          <w:trHeight w:val="22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3. Стрибок у довжину з місця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8 хв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</w:p>
        </w:tc>
      </w:tr>
      <w:tr w:rsidR="001F03B5" w:rsidRPr="003D7DC1" w:rsidTr="00D74ADA">
        <w:trPr>
          <w:trHeight w:val="21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4. Рівномірний біг 1500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6 хв</w:t>
            </w: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</w:p>
        </w:tc>
      </w:tr>
      <w:tr w:rsidR="001F03B5" w:rsidRPr="003D7DC1" w:rsidTr="00D74ADA">
        <w:trPr>
          <w:trHeight w:val="20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5. Рухливі ігри та естафети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5 хв</w:t>
            </w:r>
          </w:p>
        </w:tc>
        <w:tc>
          <w:tcPr>
            <w:tcW w:w="4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</w:p>
        </w:tc>
      </w:tr>
      <w:tr w:rsidR="001F03B5" w:rsidRPr="003D7DC1" w:rsidTr="00D74ADA">
        <w:trPr>
          <w:trHeight w:val="317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  <w:t>Заключна частина (5 хв)</w:t>
            </w:r>
          </w:p>
        </w:tc>
      </w:tr>
      <w:tr w:rsidR="001F03B5" w:rsidRPr="003D7DC1" w:rsidTr="00D74ADA">
        <w:trPr>
          <w:trHeight w:val="17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1. Шикування в шеренгу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2 хв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35" w:lineRule="exact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Оцінити стрибки у довжину 3 місця</w:t>
            </w:r>
          </w:p>
        </w:tc>
      </w:tr>
      <w:tr w:rsidR="001F03B5" w:rsidRPr="003D7DC1" w:rsidTr="00D74ADA">
        <w:trPr>
          <w:trHeight w:val="16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2. Підбиття підсумків 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t>заняття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2 хв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</w:p>
        </w:tc>
      </w:tr>
      <w:tr w:rsidR="001F03B5" w:rsidRPr="003D7DC1" w:rsidTr="00D74ADA">
        <w:trPr>
          <w:trHeight w:val="16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23" w:lineRule="exact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3. Пояснення домашнього завдання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1 хв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</w:p>
        </w:tc>
      </w:tr>
    </w:tbl>
    <w:p w:rsidR="001F03B5" w:rsidRDefault="001F03B5" w:rsidP="00D535AC">
      <w:pPr>
        <w:spacing w:after="0"/>
        <w:rPr>
          <w:rFonts w:ascii="Times New Roman" w:hAnsi="Times New Roman"/>
          <w:sz w:val="24"/>
          <w:szCs w:val="28"/>
          <w:lang w:val="uk-UA"/>
        </w:rPr>
      </w:pPr>
    </w:p>
    <w:p w:rsidR="001F03B5" w:rsidRDefault="001F03B5" w:rsidP="00D535AC">
      <w:pPr>
        <w:spacing w:after="0"/>
        <w:rPr>
          <w:rFonts w:ascii="Times New Roman" w:hAnsi="Times New Roman"/>
          <w:sz w:val="24"/>
          <w:szCs w:val="28"/>
          <w:lang w:val="uk-UA"/>
        </w:rPr>
      </w:pPr>
    </w:p>
    <w:p w:rsidR="001F03B5" w:rsidRDefault="001F03B5" w:rsidP="00D535AC">
      <w:pPr>
        <w:spacing w:after="0"/>
        <w:rPr>
          <w:rFonts w:ascii="Times New Roman" w:hAnsi="Times New Roman"/>
          <w:sz w:val="24"/>
          <w:szCs w:val="28"/>
          <w:lang w:val="uk-UA"/>
        </w:rPr>
      </w:pPr>
    </w:p>
    <w:p w:rsidR="001F03B5" w:rsidRDefault="001F03B5" w:rsidP="00D535AC">
      <w:pPr>
        <w:spacing w:after="0"/>
        <w:rPr>
          <w:rFonts w:ascii="Times New Roman" w:hAnsi="Times New Roman"/>
          <w:sz w:val="24"/>
          <w:szCs w:val="28"/>
          <w:lang w:val="uk-UA"/>
        </w:rPr>
      </w:pPr>
    </w:p>
    <w:p w:rsidR="001F03B5" w:rsidRPr="00D535AC" w:rsidRDefault="001F03B5" w:rsidP="00D535AC">
      <w:pPr>
        <w:spacing w:after="0"/>
        <w:rPr>
          <w:rFonts w:ascii="Times New Roman" w:hAnsi="Times New Roman"/>
          <w:sz w:val="24"/>
          <w:szCs w:val="28"/>
          <w:lang w:val="uk-UA"/>
        </w:rPr>
      </w:pPr>
      <w:r>
        <w:rPr>
          <w:rFonts w:ascii="Times New Roman" w:hAnsi="Times New Roman"/>
          <w:sz w:val="24"/>
          <w:szCs w:val="28"/>
          <w:lang w:val="uk-UA"/>
        </w:rPr>
        <w:br w:type="page"/>
      </w:r>
    </w:p>
    <w:p w:rsidR="001F03B5" w:rsidRPr="00D535AC" w:rsidRDefault="001F03B5" w:rsidP="00D535AC">
      <w:pPr>
        <w:keepNext/>
        <w:keepLines/>
        <w:spacing w:after="0" w:line="240" w:lineRule="auto"/>
        <w:outlineLvl w:val="0"/>
        <w:rPr>
          <w:rFonts w:ascii="Times New Roman" w:hAnsi="Times New Roman"/>
          <w:sz w:val="24"/>
          <w:szCs w:val="28"/>
          <w:lang w:val="uk-UA" w:eastAsia="ru-RU"/>
        </w:rPr>
      </w:pPr>
      <w:r>
        <w:rPr>
          <w:rFonts w:ascii="Times New Roman" w:hAnsi="Times New Roman"/>
          <w:b/>
          <w:bCs/>
          <w:sz w:val="24"/>
          <w:szCs w:val="28"/>
          <w:lang w:val="uk-UA" w:eastAsia="uk-UA"/>
        </w:rPr>
        <w:t>План-конспект заняття</w:t>
      </w:r>
      <w:r w:rsidRPr="00D535AC">
        <w:rPr>
          <w:rFonts w:ascii="Times New Roman" w:hAnsi="Times New Roman"/>
          <w:b/>
          <w:bCs/>
          <w:sz w:val="24"/>
          <w:szCs w:val="28"/>
          <w:lang w:val="uk-UA" w:eastAsia="uk-UA"/>
        </w:rPr>
        <w:t xml:space="preserve"> № 8</w:t>
      </w:r>
    </w:p>
    <w:p w:rsidR="001F03B5" w:rsidRPr="00D535AC" w:rsidRDefault="001F03B5" w:rsidP="00D535AC">
      <w:pPr>
        <w:spacing w:after="0" w:line="262" w:lineRule="exact"/>
        <w:rPr>
          <w:rFonts w:ascii="Times New Roman" w:hAnsi="Times New Roman"/>
          <w:sz w:val="24"/>
          <w:szCs w:val="28"/>
          <w:lang w:val="uk-UA" w:eastAsia="ru-RU"/>
        </w:rPr>
      </w:pPr>
      <w:r w:rsidRPr="00D535AC">
        <w:rPr>
          <w:rFonts w:ascii="Times New Roman" w:hAnsi="Times New Roman"/>
          <w:sz w:val="24"/>
          <w:szCs w:val="28"/>
          <w:lang w:val="uk-UA" w:eastAsia="uk-UA"/>
        </w:rPr>
        <w:t>Завдання:</w:t>
      </w:r>
    </w:p>
    <w:p w:rsidR="001F03B5" w:rsidRPr="00D535AC" w:rsidRDefault="001F03B5" w:rsidP="00D535AC">
      <w:pPr>
        <w:spacing w:after="0" w:line="262" w:lineRule="exact"/>
        <w:ind w:right="2660"/>
        <w:rPr>
          <w:rFonts w:ascii="Times New Roman" w:hAnsi="Times New Roman"/>
          <w:sz w:val="24"/>
          <w:szCs w:val="28"/>
          <w:lang w:val="uk-UA" w:eastAsia="uk-UA"/>
        </w:rPr>
      </w:pPr>
      <w:r w:rsidRPr="00D535AC">
        <w:rPr>
          <w:rFonts w:ascii="Times New Roman" w:hAnsi="Times New Roman"/>
          <w:sz w:val="24"/>
          <w:szCs w:val="28"/>
          <w:lang w:val="uk-UA" w:eastAsia="uk-UA"/>
        </w:rPr>
        <w:t xml:space="preserve">Повторити спеціальні стрибкові вправи. </w:t>
      </w:r>
    </w:p>
    <w:p w:rsidR="001F03B5" w:rsidRPr="00D535AC" w:rsidRDefault="001F03B5" w:rsidP="00D535AC">
      <w:pPr>
        <w:spacing w:after="0" w:line="262" w:lineRule="exact"/>
        <w:ind w:right="2660"/>
        <w:rPr>
          <w:rFonts w:ascii="Times New Roman" w:hAnsi="Times New Roman"/>
          <w:sz w:val="24"/>
          <w:szCs w:val="28"/>
          <w:lang w:val="uk-UA" w:eastAsia="uk-UA"/>
        </w:rPr>
      </w:pPr>
      <w:r w:rsidRPr="00D535AC">
        <w:rPr>
          <w:rFonts w:ascii="Times New Roman" w:hAnsi="Times New Roman"/>
          <w:sz w:val="24"/>
          <w:szCs w:val="28"/>
          <w:lang w:val="uk-UA" w:eastAsia="uk-UA"/>
        </w:rPr>
        <w:t xml:space="preserve">Повторити стрибок у довжину з розбігу. </w:t>
      </w:r>
    </w:p>
    <w:p w:rsidR="001F03B5" w:rsidRPr="00D535AC" w:rsidRDefault="001F03B5" w:rsidP="00D535AC">
      <w:pPr>
        <w:spacing w:after="0" w:line="262" w:lineRule="exact"/>
        <w:ind w:right="2660"/>
        <w:rPr>
          <w:rFonts w:ascii="Times New Roman" w:hAnsi="Times New Roman"/>
          <w:sz w:val="24"/>
          <w:szCs w:val="28"/>
          <w:lang w:val="uk-UA" w:eastAsia="uk-UA"/>
        </w:rPr>
      </w:pPr>
      <w:r w:rsidRPr="00D535AC">
        <w:rPr>
          <w:rFonts w:ascii="Times New Roman" w:hAnsi="Times New Roman"/>
          <w:sz w:val="24"/>
          <w:szCs w:val="28"/>
          <w:lang w:val="uk-UA" w:eastAsia="uk-UA"/>
        </w:rPr>
        <w:t xml:space="preserve">Повторити естафетний біг 4 х 100 м. </w:t>
      </w:r>
    </w:p>
    <w:p w:rsidR="001F03B5" w:rsidRPr="00D535AC" w:rsidRDefault="001F03B5" w:rsidP="00D535AC">
      <w:pPr>
        <w:spacing w:after="0" w:line="262" w:lineRule="exact"/>
        <w:ind w:right="2660"/>
        <w:rPr>
          <w:rFonts w:ascii="Times New Roman" w:hAnsi="Times New Roman"/>
          <w:sz w:val="24"/>
          <w:szCs w:val="28"/>
          <w:lang w:val="uk-UA" w:eastAsia="ru-RU"/>
        </w:rPr>
      </w:pPr>
      <w:r w:rsidRPr="00D535AC">
        <w:rPr>
          <w:rFonts w:ascii="Times New Roman" w:hAnsi="Times New Roman"/>
          <w:sz w:val="24"/>
          <w:szCs w:val="28"/>
          <w:lang w:val="uk-UA" w:eastAsia="uk-UA"/>
        </w:rPr>
        <w:t>Рухливі ігри з бігом і стрибками. Місце проведення: шкільний майданчик.</w:t>
      </w:r>
    </w:p>
    <w:p w:rsidR="001F03B5" w:rsidRDefault="001F03B5" w:rsidP="00D535AC">
      <w:pPr>
        <w:spacing w:after="0" w:line="230" w:lineRule="exact"/>
        <w:ind w:right="240"/>
        <w:rPr>
          <w:rFonts w:ascii="Times New Roman" w:hAnsi="Times New Roman"/>
          <w:sz w:val="24"/>
          <w:szCs w:val="28"/>
          <w:lang w:val="uk-UA" w:eastAsia="uk-UA"/>
        </w:rPr>
      </w:pPr>
      <w:r w:rsidRPr="00D535AC">
        <w:rPr>
          <w:rFonts w:ascii="Times New Roman" w:hAnsi="Times New Roman"/>
          <w:sz w:val="24"/>
          <w:szCs w:val="28"/>
          <w:lang w:val="uk-UA" w:eastAsia="uk-UA"/>
        </w:rPr>
        <w:t>Інвентар: свисток, секундомір, рулетка, набивні м'ячі, пра порці.</w:t>
      </w:r>
    </w:p>
    <w:p w:rsidR="001F03B5" w:rsidRPr="00D535AC" w:rsidRDefault="001F03B5" w:rsidP="00D535AC">
      <w:pPr>
        <w:spacing w:after="0" w:line="230" w:lineRule="exact"/>
        <w:ind w:right="240"/>
        <w:rPr>
          <w:rFonts w:ascii="Times New Roman" w:hAnsi="Times New Roman"/>
          <w:sz w:val="24"/>
          <w:szCs w:val="28"/>
          <w:lang w:val="uk-UA" w:eastAsia="ru-RU"/>
        </w:rPr>
      </w:pPr>
    </w:p>
    <w:tbl>
      <w:tblPr>
        <w:tblW w:w="10348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253"/>
        <w:gridCol w:w="1417"/>
        <w:gridCol w:w="4678"/>
      </w:tblGrid>
      <w:tr w:rsidR="001F03B5" w:rsidRPr="003D7DC1" w:rsidTr="00D74ADA">
        <w:trPr>
          <w:trHeight w:val="58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  <w:t xml:space="preserve">Зміст </w:t>
            </w:r>
            <w:r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  <w:t>заняття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2" w:lineRule="exact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  <w:t>Дозу</w:t>
            </w:r>
            <w:r w:rsidRPr="00D535AC"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  <w:softHyphen/>
              <w:t>вання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5" w:lineRule="exact"/>
              <w:jc w:val="center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  <w:t>Організаційно - методичні вказівки</w:t>
            </w:r>
          </w:p>
        </w:tc>
      </w:tr>
      <w:tr w:rsidR="001F03B5" w:rsidRPr="003D7DC1" w:rsidTr="00D74ADA">
        <w:trPr>
          <w:trHeight w:val="312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  <w:t>Підготовча частина (14 хв)</w:t>
            </w:r>
          </w:p>
        </w:tc>
      </w:tr>
      <w:tr w:rsidR="001F03B5" w:rsidRPr="003D7DC1" w:rsidTr="00D74ADA">
        <w:trPr>
          <w:trHeight w:val="48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38" w:lineRule="exact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1. Організацій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t>ний момент, при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вітання з групою</w:t>
            </w: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, шикуван</w:t>
            </w: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ня в шеренгу, рапорт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2 хв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38" w:lineRule="exact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Перевір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t>ити стан спор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тивної форми студентів</w:t>
            </w: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 і стан здоров'я. Фронтальний ме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t>тод організації діяльності студентів</w:t>
            </w: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.</w:t>
            </w:r>
          </w:p>
          <w:p w:rsidR="001F03B5" w:rsidRPr="00D535AC" w:rsidRDefault="001F03B5" w:rsidP="00D535AC">
            <w:pPr>
              <w:spacing w:after="0" w:line="238" w:lineRule="exact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Слідкувати за чіткістю виконання</w:t>
            </w:r>
          </w:p>
        </w:tc>
      </w:tr>
      <w:tr w:rsidR="001F03B5" w:rsidRPr="003D7DC1" w:rsidTr="00D74ADA">
        <w:trPr>
          <w:trHeight w:val="27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2. Повідомлення завдань 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t>заняття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1 хв</w:t>
            </w: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</w:p>
        </w:tc>
      </w:tr>
      <w:tr w:rsidR="001F03B5" w:rsidRPr="003D7DC1" w:rsidTr="00D74ADA">
        <w:trPr>
          <w:trHeight w:val="28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35" w:lineRule="exact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3. Організовуючі вправи на міс</w:t>
            </w: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ці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3 хв</w:t>
            </w: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</w:p>
        </w:tc>
      </w:tr>
      <w:tr w:rsidR="001F03B5" w:rsidRPr="003D7DC1" w:rsidTr="00D74ADA">
        <w:trPr>
          <w:trHeight w:val="27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4. Загальнорозвивальні вправи в парах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8 хв</w:t>
            </w: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</w:p>
        </w:tc>
      </w:tr>
      <w:tr w:rsidR="001F03B5" w:rsidRPr="003D7DC1" w:rsidTr="00D74ADA">
        <w:trPr>
          <w:trHeight w:val="317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  <w:t>Основна частина (26 хв)</w:t>
            </w:r>
          </w:p>
        </w:tc>
      </w:tr>
      <w:tr w:rsidR="001F03B5" w:rsidRPr="008178AD" w:rsidTr="007742F4">
        <w:trPr>
          <w:trHeight w:val="152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pStyle w:val="ListParagraph"/>
              <w:numPr>
                <w:ilvl w:val="0"/>
                <w:numId w:val="7"/>
              </w:numPr>
              <w:spacing w:after="0" w:line="240" w:lineRule="exact"/>
              <w:ind w:left="0" w:firstLine="0"/>
              <w:jc w:val="both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Спеціальні стрибкові вправи: </w:t>
            </w:r>
          </w:p>
          <w:p w:rsidR="001F03B5" w:rsidRPr="00D535AC" w:rsidRDefault="001F03B5" w:rsidP="00D535AC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—стрибки вгору 3 місця</w:t>
            </w:r>
          </w:p>
          <w:p w:rsidR="001F03B5" w:rsidRPr="00D535AC" w:rsidRDefault="001F03B5" w:rsidP="00D535AC">
            <w:pPr>
              <w:spacing w:after="0" w:line="240" w:lineRule="exact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з двох ніг; </w:t>
            </w:r>
          </w:p>
          <w:p w:rsidR="001F03B5" w:rsidRPr="00D535AC" w:rsidRDefault="001F03B5" w:rsidP="00D535AC">
            <w:pPr>
              <w:spacing w:after="0" w:line="240" w:lineRule="exact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—стрибки на одній нозі</w:t>
            </w:r>
          </w:p>
          <w:p w:rsidR="001F03B5" w:rsidRPr="00D535AC" w:rsidRDefault="001F03B5" w:rsidP="00D535AC">
            <w:pPr>
              <w:spacing w:after="0" w:line="240" w:lineRule="exact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на відстань; </w:t>
            </w:r>
          </w:p>
          <w:p w:rsidR="001F03B5" w:rsidRPr="00D535AC" w:rsidRDefault="001F03B5" w:rsidP="00D535AC">
            <w:pPr>
              <w:spacing w:after="0" w:line="240" w:lineRule="exact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—багатоскоки на одній нозі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5 хв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38" w:lineRule="exact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Фронтальний ме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t>тод організації діяльності студентів</w:t>
            </w: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.</w:t>
            </w:r>
          </w:p>
          <w:p w:rsidR="001F03B5" w:rsidRPr="00D535AC" w:rsidRDefault="001F03B5" w:rsidP="00D535AC">
            <w:pPr>
              <w:spacing w:after="0" w:line="238" w:lineRule="exact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Пояснити, показати. Виправляти помилки повторним пояснен</w:t>
            </w: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ням, показом. Дотримуватися правил змагань із естафетного бігу, враховуючи зону передачі.</w:t>
            </w:r>
          </w:p>
          <w:p w:rsidR="001F03B5" w:rsidRPr="00D535AC" w:rsidRDefault="001F03B5" w:rsidP="00D535AC">
            <w:pPr>
              <w:spacing w:after="0" w:line="238" w:lineRule="exact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Ігровий метод органі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зації діяльності студентів.</w:t>
            </w:r>
          </w:p>
        </w:tc>
      </w:tr>
      <w:tr w:rsidR="001F03B5" w:rsidRPr="003D7DC1" w:rsidTr="007742F4">
        <w:trPr>
          <w:trHeight w:val="137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pStyle w:val="ListParagraph"/>
              <w:numPr>
                <w:ilvl w:val="0"/>
                <w:numId w:val="7"/>
              </w:numPr>
              <w:spacing w:after="0" w:line="238" w:lineRule="exact"/>
              <w:ind w:left="0" w:firstLine="0"/>
              <w:jc w:val="both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Стрибок у довжину з розбігу способом «пригнувшись»:</w:t>
            </w:r>
          </w:p>
          <w:p w:rsidR="001F03B5" w:rsidRPr="00D535AC" w:rsidRDefault="001F03B5" w:rsidP="00D535AC">
            <w:pPr>
              <w:spacing w:after="0" w:line="238" w:lineRule="exact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—стрибки «в кроці.» з 2, 3,</w:t>
            </w:r>
          </w:p>
          <w:p w:rsidR="001F03B5" w:rsidRPr="00D535AC" w:rsidRDefault="001F03B5" w:rsidP="00D535AC">
            <w:pPr>
              <w:spacing w:after="0" w:line="238" w:lineRule="exact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4, 5, 6, 8 кроків;</w:t>
            </w:r>
          </w:p>
          <w:p w:rsidR="001F03B5" w:rsidRPr="00D535AC" w:rsidRDefault="001F03B5" w:rsidP="00D535AC">
            <w:pPr>
              <w:spacing w:after="0" w:line="238" w:lineRule="exact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 —стрибок у довжину з 6—8 кроків розбігу з відштов</w:t>
            </w: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хуванням;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8 хв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</w:p>
        </w:tc>
      </w:tr>
      <w:tr w:rsidR="001F03B5" w:rsidRPr="003D7DC1" w:rsidTr="00D74ADA">
        <w:trPr>
          <w:trHeight w:val="137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exact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—стрибок «у кроці» з 2—3 бігових кроків та призем</w:t>
            </w: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 xml:space="preserve">ленням на махову ногу, в положенні «випад»; </w:t>
            </w:r>
          </w:p>
          <w:p w:rsidR="001F03B5" w:rsidRPr="00D535AC" w:rsidRDefault="001F03B5" w:rsidP="00D535AC">
            <w:pPr>
              <w:spacing w:after="0" w:line="240" w:lineRule="exact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—стрибок «у кроці» з 2—3 бігових кроків та призем</w:t>
            </w: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ленням на махову ногу, в положенні «випад»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</w:p>
        </w:tc>
      </w:tr>
      <w:tr w:rsidR="001F03B5" w:rsidRPr="003D7DC1" w:rsidTr="00D74ADA">
        <w:trPr>
          <w:trHeight w:val="13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pStyle w:val="ListParagraph"/>
              <w:numPr>
                <w:ilvl w:val="0"/>
                <w:numId w:val="7"/>
              </w:numPr>
              <w:spacing w:after="0" w:line="240" w:lineRule="exact"/>
              <w:ind w:left="0" w:firstLine="0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Естафетний біг 4 х 100 м: </w:t>
            </w:r>
          </w:p>
          <w:p w:rsidR="001F03B5" w:rsidRPr="00D535AC" w:rsidRDefault="001F03B5" w:rsidP="00D535AC">
            <w:pPr>
              <w:spacing w:after="0" w:line="240" w:lineRule="exact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—техніка передачі та при</w:t>
            </w: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йому естафетної палички без попередніх рухів рука</w:t>
            </w: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ми;</w:t>
            </w:r>
          </w:p>
          <w:p w:rsidR="001F03B5" w:rsidRPr="00D535AC" w:rsidRDefault="001F03B5" w:rsidP="00D535AC">
            <w:pPr>
              <w:pStyle w:val="ListParagraph"/>
              <w:spacing w:after="0" w:line="240" w:lineRule="exact"/>
              <w:ind w:left="0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— пробігання по дистанції із максимальною швид</w:t>
            </w: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кістю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7 хв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</w:p>
        </w:tc>
      </w:tr>
      <w:tr w:rsidR="001F03B5" w:rsidRPr="003D7DC1" w:rsidTr="00D74ADA">
        <w:trPr>
          <w:trHeight w:val="15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5" w:lineRule="exact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4. Рухливі ігри з бігом і стриб</w:t>
            </w: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ками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6 хв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</w:p>
        </w:tc>
      </w:tr>
      <w:tr w:rsidR="001F03B5" w:rsidRPr="003D7DC1" w:rsidTr="00D74ADA">
        <w:trPr>
          <w:trHeight w:val="312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  <w:t>Заключна частина (5 хв)</w:t>
            </w:r>
          </w:p>
        </w:tc>
      </w:tr>
      <w:tr w:rsidR="001F03B5" w:rsidRPr="003D7DC1" w:rsidTr="00D74ADA">
        <w:trPr>
          <w:trHeight w:val="40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2" w:lineRule="exact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1. Шикування в шеренгу. Вправи на відновлення ди</w:t>
            </w: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хання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2 хв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2" w:lineRule="exact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Оцінити спеціальні стрибкові вправи</w:t>
            </w:r>
          </w:p>
        </w:tc>
      </w:tr>
      <w:tr w:rsidR="001F03B5" w:rsidRPr="003D7DC1" w:rsidTr="00D74ADA">
        <w:trPr>
          <w:trHeight w:val="32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2. Підбиття підсумків 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t>заняття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2 хв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</w:p>
        </w:tc>
      </w:tr>
      <w:tr w:rsidR="001F03B5" w:rsidRPr="003D7DC1" w:rsidTr="00D74ADA">
        <w:trPr>
          <w:trHeight w:val="12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5" w:lineRule="exact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3. Пояснення домашнього завдання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1 хв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</w:p>
        </w:tc>
      </w:tr>
    </w:tbl>
    <w:p w:rsidR="001F03B5" w:rsidRDefault="001F03B5" w:rsidP="00D74ADA">
      <w:pPr>
        <w:rPr>
          <w:lang w:val="uk-UA" w:eastAsia="uk-UA"/>
        </w:rPr>
      </w:pPr>
    </w:p>
    <w:p w:rsidR="001F03B5" w:rsidRDefault="001F03B5" w:rsidP="00D74ADA">
      <w:pPr>
        <w:rPr>
          <w:lang w:val="uk-UA" w:eastAsia="uk-UA"/>
        </w:rPr>
      </w:pPr>
      <w:r>
        <w:rPr>
          <w:lang w:val="uk-UA" w:eastAsia="uk-UA"/>
        </w:rPr>
        <w:br w:type="page"/>
      </w:r>
    </w:p>
    <w:p w:rsidR="001F03B5" w:rsidRPr="00D535AC" w:rsidRDefault="001F03B5" w:rsidP="00D535AC">
      <w:pPr>
        <w:keepNext/>
        <w:keepLines/>
        <w:tabs>
          <w:tab w:val="left" w:pos="4417"/>
        </w:tabs>
        <w:spacing w:after="0" w:line="240" w:lineRule="auto"/>
        <w:outlineLvl w:val="0"/>
        <w:rPr>
          <w:rFonts w:ascii="Times New Roman" w:hAnsi="Times New Roman"/>
          <w:sz w:val="24"/>
          <w:szCs w:val="28"/>
          <w:lang w:val="uk-UA" w:eastAsia="ru-RU"/>
        </w:rPr>
      </w:pPr>
      <w:r>
        <w:rPr>
          <w:rFonts w:ascii="Times New Roman" w:hAnsi="Times New Roman"/>
          <w:b/>
          <w:bCs/>
          <w:sz w:val="24"/>
          <w:szCs w:val="28"/>
          <w:lang w:val="uk-UA" w:eastAsia="uk-UA"/>
        </w:rPr>
        <w:t>План-конспект заняття</w:t>
      </w:r>
      <w:r w:rsidRPr="00D535AC">
        <w:rPr>
          <w:rFonts w:ascii="Times New Roman" w:hAnsi="Times New Roman"/>
          <w:b/>
          <w:bCs/>
          <w:sz w:val="24"/>
          <w:szCs w:val="28"/>
          <w:lang w:val="uk-UA" w:eastAsia="uk-UA"/>
        </w:rPr>
        <w:t xml:space="preserve"> № 9</w:t>
      </w:r>
      <w:r w:rsidRPr="00D535AC">
        <w:rPr>
          <w:rFonts w:ascii="Times New Roman" w:hAnsi="Times New Roman"/>
          <w:sz w:val="24"/>
          <w:szCs w:val="28"/>
          <w:lang w:val="uk-UA" w:eastAsia="uk-UA"/>
        </w:rPr>
        <w:tab/>
        <w:t>Дата</w:t>
      </w:r>
    </w:p>
    <w:p w:rsidR="001F03B5" w:rsidRPr="00D535AC" w:rsidRDefault="001F03B5" w:rsidP="00D535AC">
      <w:pPr>
        <w:spacing w:after="0" w:line="252" w:lineRule="exact"/>
        <w:rPr>
          <w:rFonts w:ascii="Times New Roman" w:hAnsi="Times New Roman"/>
          <w:sz w:val="24"/>
          <w:szCs w:val="28"/>
          <w:lang w:val="uk-UA" w:eastAsia="ru-RU"/>
        </w:rPr>
      </w:pPr>
      <w:r w:rsidRPr="00D535AC">
        <w:rPr>
          <w:rFonts w:ascii="Times New Roman" w:hAnsi="Times New Roman"/>
          <w:sz w:val="24"/>
          <w:szCs w:val="28"/>
          <w:lang w:val="uk-UA" w:eastAsia="uk-UA"/>
        </w:rPr>
        <w:t>Завдання:</w:t>
      </w:r>
    </w:p>
    <w:p w:rsidR="001F03B5" w:rsidRPr="00D535AC" w:rsidRDefault="001F03B5" w:rsidP="00D535AC">
      <w:pPr>
        <w:spacing w:after="0" w:line="252" w:lineRule="exact"/>
        <w:ind w:right="2460"/>
        <w:rPr>
          <w:rFonts w:ascii="Times New Roman" w:hAnsi="Times New Roman"/>
          <w:sz w:val="24"/>
          <w:szCs w:val="28"/>
          <w:lang w:val="uk-UA" w:eastAsia="uk-UA"/>
        </w:rPr>
      </w:pPr>
      <w:r w:rsidRPr="00D535AC">
        <w:rPr>
          <w:rFonts w:ascii="Times New Roman" w:hAnsi="Times New Roman"/>
          <w:sz w:val="24"/>
          <w:szCs w:val="28"/>
          <w:lang w:val="uk-UA" w:eastAsia="uk-UA"/>
        </w:rPr>
        <w:t>Повторити спеціальні стрибкові вправи.</w:t>
      </w:r>
    </w:p>
    <w:p w:rsidR="001F03B5" w:rsidRPr="00D535AC" w:rsidRDefault="001F03B5" w:rsidP="00D535AC">
      <w:pPr>
        <w:spacing w:after="0" w:line="252" w:lineRule="exact"/>
        <w:ind w:right="2460"/>
        <w:rPr>
          <w:rFonts w:ascii="Times New Roman" w:hAnsi="Times New Roman"/>
          <w:sz w:val="24"/>
          <w:szCs w:val="28"/>
          <w:lang w:val="uk-UA" w:eastAsia="uk-UA"/>
        </w:rPr>
      </w:pPr>
      <w:r w:rsidRPr="00D535AC">
        <w:rPr>
          <w:rFonts w:ascii="Times New Roman" w:hAnsi="Times New Roman"/>
          <w:sz w:val="24"/>
          <w:szCs w:val="28"/>
          <w:lang w:val="uk-UA" w:eastAsia="uk-UA"/>
        </w:rPr>
        <w:t xml:space="preserve"> Повторити стрибок у довжину з розбігу. </w:t>
      </w:r>
    </w:p>
    <w:p w:rsidR="001F03B5" w:rsidRPr="00D535AC" w:rsidRDefault="001F03B5" w:rsidP="00D535AC">
      <w:pPr>
        <w:spacing w:after="0" w:line="252" w:lineRule="exact"/>
        <w:ind w:right="2460"/>
        <w:rPr>
          <w:rFonts w:ascii="Times New Roman" w:hAnsi="Times New Roman"/>
          <w:sz w:val="24"/>
          <w:szCs w:val="28"/>
          <w:lang w:val="uk-UA" w:eastAsia="uk-UA"/>
        </w:rPr>
      </w:pPr>
      <w:r w:rsidRPr="00D535AC">
        <w:rPr>
          <w:rFonts w:ascii="Times New Roman" w:hAnsi="Times New Roman"/>
          <w:sz w:val="24"/>
          <w:szCs w:val="28"/>
          <w:lang w:val="uk-UA" w:eastAsia="uk-UA"/>
        </w:rPr>
        <w:t xml:space="preserve">Повторити естафетний біг 4 х 100 м. </w:t>
      </w:r>
    </w:p>
    <w:p w:rsidR="001F03B5" w:rsidRPr="00D535AC" w:rsidRDefault="001F03B5" w:rsidP="00D535AC">
      <w:pPr>
        <w:spacing w:after="0" w:line="252" w:lineRule="exact"/>
        <w:ind w:right="2460"/>
        <w:rPr>
          <w:rFonts w:ascii="Times New Roman" w:hAnsi="Times New Roman"/>
          <w:sz w:val="24"/>
          <w:szCs w:val="28"/>
          <w:lang w:val="uk-UA" w:eastAsia="ru-RU"/>
        </w:rPr>
      </w:pPr>
      <w:r w:rsidRPr="00D535AC">
        <w:rPr>
          <w:rFonts w:ascii="Times New Roman" w:hAnsi="Times New Roman"/>
          <w:sz w:val="24"/>
          <w:szCs w:val="28"/>
          <w:lang w:val="uk-UA" w:eastAsia="uk-UA"/>
        </w:rPr>
        <w:t>Рухливі ігри з бігом і стрибками.</w:t>
      </w:r>
    </w:p>
    <w:p w:rsidR="001F03B5" w:rsidRPr="00D535AC" w:rsidRDefault="001F03B5" w:rsidP="00D535AC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  <w:r w:rsidRPr="00D535AC">
        <w:rPr>
          <w:rFonts w:ascii="Times New Roman" w:hAnsi="Times New Roman"/>
          <w:sz w:val="24"/>
          <w:szCs w:val="28"/>
          <w:lang w:val="uk-UA" w:eastAsia="uk-UA"/>
        </w:rPr>
        <w:t>Місце проведення: шкільний майданчик.</w:t>
      </w:r>
    </w:p>
    <w:p w:rsidR="001F03B5" w:rsidRDefault="001F03B5" w:rsidP="00D535AC">
      <w:pPr>
        <w:spacing w:after="0" w:line="228" w:lineRule="exact"/>
        <w:ind w:right="60"/>
        <w:rPr>
          <w:rFonts w:ascii="Times New Roman" w:hAnsi="Times New Roman"/>
          <w:sz w:val="24"/>
          <w:szCs w:val="28"/>
          <w:lang w:val="uk-UA" w:eastAsia="uk-UA"/>
        </w:rPr>
      </w:pPr>
      <w:r w:rsidRPr="00D535AC">
        <w:rPr>
          <w:rFonts w:ascii="Times New Roman" w:hAnsi="Times New Roman"/>
          <w:sz w:val="24"/>
          <w:szCs w:val="28"/>
          <w:lang w:val="uk-UA" w:eastAsia="uk-UA"/>
        </w:rPr>
        <w:t>Інвентар: свисток, секундомір, рулетка, набивні м'ячі, прапорці.</w:t>
      </w:r>
    </w:p>
    <w:p w:rsidR="001F03B5" w:rsidRPr="00D535AC" w:rsidRDefault="001F03B5" w:rsidP="00D535AC">
      <w:pPr>
        <w:spacing w:after="0" w:line="228" w:lineRule="exact"/>
        <w:ind w:right="60"/>
        <w:rPr>
          <w:rFonts w:ascii="Times New Roman" w:hAnsi="Times New Roman"/>
          <w:sz w:val="24"/>
          <w:szCs w:val="28"/>
          <w:lang w:val="uk-UA" w:eastAsia="ru-RU"/>
        </w:rPr>
      </w:pPr>
    </w:p>
    <w:tbl>
      <w:tblPr>
        <w:tblW w:w="106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351"/>
        <w:gridCol w:w="1494"/>
        <w:gridCol w:w="64"/>
        <w:gridCol w:w="4617"/>
        <w:gridCol w:w="106"/>
      </w:tblGrid>
      <w:tr w:rsidR="001F03B5" w:rsidRPr="003D7DC1" w:rsidTr="003D7DC1">
        <w:trPr>
          <w:gridAfter w:val="1"/>
          <w:wAfter w:w="108" w:type="dxa"/>
          <w:trHeight w:val="355"/>
        </w:trPr>
        <w:tc>
          <w:tcPr>
            <w:tcW w:w="4395" w:type="dxa"/>
          </w:tcPr>
          <w:p w:rsidR="001F03B5" w:rsidRPr="003D7DC1" w:rsidRDefault="001F03B5" w:rsidP="003D7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  <w:t xml:space="preserve">Зміст </w:t>
            </w:r>
            <w:r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  <w:t>заняття</w:t>
            </w:r>
          </w:p>
        </w:tc>
        <w:tc>
          <w:tcPr>
            <w:tcW w:w="1494" w:type="dxa"/>
          </w:tcPr>
          <w:p w:rsidR="001F03B5" w:rsidRPr="003D7DC1" w:rsidRDefault="001F03B5" w:rsidP="003D7DC1">
            <w:pPr>
              <w:spacing w:after="0" w:line="240" w:lineRule="exact"/>
              <w:ind w:right="120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  <w:t>Дозування</w:t>
            </w:r>
          </w:p>
        </w:tc>
        <w:tc>
          <w:tcPr>
            <w:tcW w:w="4743" w:type="dxa"/>
            <w:gridSpan w:val="2"/>
          </w:tcPr>
          <w:p w:rsidR="001F03B5" w:rsidRPr="003D7DC1" w:rsidRDefault="001F03B5" w:rsidP="003D7DC1">
            <w:pPr>
              <w:spacing w:after="0" w:line="240" w:lineRule="exact"/>
              <w:ind w:right="360"/>
              <w:jc w:val="center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  <w:t>Організаційно - методичні вказівки</w:t>
            </w:r>
          </w:p>
        </w:tc>
      </w:tr>
      <w:tr w:rsidR="001F03B5" w:rsidRPr="003D7DC1" w:rsidTr="003D7DC1">
        <w:trPr>
          <w:gridAfter w:val="1"/>
          <w:wAfter w:w="108" w:type="dxa"/>
          <w:trHeight w:val="122"/>
        </w:trPr>
        <w:tc>
          <w:tcPr>
            <w:tcW w:w="10632" w:type="dxa"/>
            <w:gridSpan w:val="4"/>
          </w:tcPr>
          <w:p w:rsidR="001F03B5" w:rsidRPr="003D7DC1" w:rsidRDefault="001F03B5" w:rsidP="003D7D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  <w:t>Підготовча частина (14 хв)</w:t>
            </w:r>
          </w:p>
        </w:tc>
      </w:tr>
      <w:tr w:rsidR="001F03B5" w:rsidRPr="003D7DC1" w:rsidTr="003D7DC1">
        <w:trPr>
          <w:gridAfter w:val="1"/>
          <w:wAfter w:w="108" w:type="dxa"/>
        </w:trPr>
        <w:tc>
          <w:tcPr>
            <w:tcW w:w="4395" w:type="dxa"/>
          </w:tcPr>
          <w:p w:rsidR="001F03B5" w:rsidRPr="003D7DC1" w:rsidRDefault="001F03B5" w:rsidP="003D7DC1">
            <w:pPr>
              <w:spacing w:after="0" w:line="240" w:lineRule="exact"/>
              <w:ind w:right="40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1. Організаці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t>йний момент, привітання з групою</w:t>
            </w: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, шику</w:t>
            </w: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вання в шеренгу, рапорт</w:t>
            </w:r>
          </w:p>
        </w:tc>
        <w:tc>
          <w:tcPr>
            <w:tcW w:w="1494" w:type="dxa"/>
          </w:tcPr>
          <w:p w:rsidR="001F03B5" w:rsidRPr="003D7DC1" w:rsidRDefault="001F03B5" w:rsidP="003D7D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2 хв</w:t>
            </w:r>
          </w:p>
          <w:p w:rsidR="001F03B5" w:rsidRPr="003D7DC1" w:rsidRDefault="001F03B5" w:rsidP="003D7DC1">
            <w:pPr>
              <w:spacing w:after="0" w:line="240" w:lineRule="exact"/>
              <w:ind w:right="360"/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</w:pPr>
          </w:p>
        </w:tc>
        <w:tc>
          <w:tcPr>
            <w:tcW w:w="4743" w:type="dxa"/>
            <w:gridSpan w:val="2"/>
            <w:vMerge w:val="restart"/>
          </w:tcPr>
          <w:p w:rsidR="001F03B5" w:rsidRPr="003D7DC1" w:rsidRDefault="001F03B5" w:rsidP="003D7DC1">
            <w:pPr>
              <w:spacing w:after="0" w:line="240" w:lineRule="exact"/>
              <w:ind w:right="80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Перевірити стан спор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тивної форми студентів</w:t>
            </w: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 і стан здоров'я. Фронтальний ме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t>тод організації діяльності студентів</w:t>
            </w: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.</w:t>
            </w:r>
          </w:p>
          <w:p w:rsidR="001F03B5" w:rsidRPr="003D7DC1" w:rsidRDefault="001F03B5" w:rsidP="003D7DC1">
            <w:pPr>
              <w:spacing w:after="0" w:line="240" w:lineRule="exact"/>
              <w:ind w:right="80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Слідкувати за чіткістю виконання</w:t>
            </w:r>
          </w:p>
          <w:p w:rsidR="001F03B5" w:rsidRPr="003D7DC1" w:rsidRDefault="001F03B5" w:rsidP="003D7DC1">
            <w:pPr>
              <w:spacing w:after="0" w:line="240" w:lineRule="exact"/>
              <w:ind w:right="360"/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</w:pPr>
          </w:p>
        </w:tc>
      </w:tr>
      <w:tr w:rsidR="001F03B5" w:rsidRPr="003D7DC1" w:rsidTr="003D7DC1">
        <w:trPr>
          <w:gridAfter w:val="1"/>
          <w:wAfter w:w="108" w:type="dxa"/>
          <w:trHeight w:val="261"/>
        </w:trPr>
        <w:tc>
          <w:tcPr>
            <w:tcW w:w="4395" w:type="dxa"/>
          </w:tcPr>
          <w:p w:rsidR="001F03B5" w:rsidRPr="003D7DC1" w:rsidRDefault="001F03B5" w:rsidP="003D7D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2. Повідомлення завдань 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t>заняття</w:t>
            </w:r>
          </w:p>
        </w:tc>
        <w:tc>
          <w:tcPr>
            <w:tcW w:w="1494" w:type="dxa"/>
          </w:tcPr>
          <w:p w:rsidR="001F03B5" w:rsidRPr="003D7DC1" w:rsidRDefault="001F03B5" w:rsidP="003D7D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1 хв</w:t>
            </w:r>
          </w:p>
        </w:tc>
        <w:tc>
          <w:tcPr>
            <w:tcW w:w="4743" w:type="dxa"/>
            <w:gridSpan w:val="2"/>
            <w:vMerge/>
          </w:tcPr>
          <w:p w:rsidR="001F03B5" w:rsidRPr="003D7DC1" w:rsidRDefault="001F03B5" w:rsidP="003D7DC1">
            <w:pPr>
              <w:spacing w:after="0" w:line="240" w:lineRule="exact"/>
              <w:ind w:right="360"/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</w:pPr>
          </w:p>
        </w:tc>
      </w:tr>
      <w:tr w:rsidR="001F03B5" w:rsidRPr="003D7DC1" w:rsidTr="003D7DC1">
        <w:trPr>
          <w:gridAfter w:val="1"/>
          <w:wAfter w:w="108" w:type="dxa"/>
        </w:trPr>
        <w:tc>
          <w:tcPr>
            <w:tcW w:w="4395" w:type="dxa"/>
          </w:tcPr>
          <w:p w:rsidR="001F03B5" w:rsidRPr="003D7DC1" w:rsidRDefault="001F03B5" w:rsidP="003D7DC1">
            <w:pPr>
              <w:spacing w:after="0" w:line="242" w:lineRule="exact"/>
              <w:ind w:right="40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3. Організовуючі вправи на місці</w:t>
            </w:r>
          </w:p>
        </w:tc>
        <w:tc>
          <w:tcPr>
            <w:tcW w:w="1494" w:type="dxa"/>
          </w:tcPr>
          <w:p w:rsidR="001F03B5" w:rsidRPr="003D7DC1" w:rsidRDefault="001F03B5" w:rsidP="003D7D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З хв</w:t>
            </w:r>
          </w:p>
        </w:tc>
        <w:tc>
          <w:tcPr>
            <w:tcW w:w="4743" w:type="dxa"/>
            <w:gridSpan w:val="2"/>
            <w:vMerge/>
          </w:tcPr>
          <w:p w:rsidR="001F03B5" w:rsidRPr="003D7DC1" w:rsidRDefault="001F03B5" w:rsidP="003D7DC1">
            <w:pPr>
              <w:spacing w:after="0" w:line="240" w:lineRule="exact"/>
              <w:ind w:right="360"/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</w:pPr>
          </w:p>
        </w:tc>
      </w:tr>
      <w:tr w:rsidR="001F03B5" w:rsidRPr="003D7DC1" w:rsidTr="003D7DC1">
        <w:trPr>
          <w:gridAfter w:val="1"/>
          <w:wAfter w:w="108" w:type="dxa"/>
        </w:trPr>
        <w:tc>
          <w:tcPr>
            <w:tcW w:w="4395" w:type="dxa"/>
          </w:tcPr>
          <w:p w:rsidR="001F03B5" w:rsidRPr="003D7DC1" w:rsidRDefault="001F03B5" w:rsidP="003D7DC1">
            <w:pPr>
              <w:spacing w:after="0" w:line="238" w:lineRule="exact"/>
              <w:ind w:right="280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4. Загальнорозвивальні вправи в парах</w:t>
            </w:r>
          </w:p>
        </w:tc>
        <w:tc>
          <w:tcPr>
            <w:tcW w:w="1494" w:type="dxa"/>
          </w:tcPr>
          <w:p w:rsidR="001F03B5" w:rsidRPr="003D7DC1" w:rsidRDefault="001F03B5" w:rsidP="003D7D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8 хв</w:t>
            </w:r>
          </w:p>
        </w:tc>
        <w:tc>
          <w:tcPr>
            <w:tcW w:w="4743" w:type="dxa"/>
            <w:gridSpan w:val="2"/>
            <w:vMerge/>
          </w:tcPr>
          <w:p w:rsidR="001F03B5" w:rsidRPr="003D7DC1" w:rsidRDefault="001F03B5" w:rsidP="003D7DC1">
            <w:pPr>
              <w:spacing w:after="0" w:line="240" w:lineRule="exact"/>
              <w:ind w:right="360"/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</w:pPr>
          </w:p>
        </w:tc>
      </w:tr>
      <w:tr w:rsidR="001F03B5" w:rsidRPr="003D7DC1" w:rsidTr="003D7DC1">
        <w:trPr>
          <w:gridAfter w:val="1"/>
          <w:wAfter w:w="108" w:type="dxa"/>
        </w:trPr>
        <w:tc>
          <w:tcPr>
            <w:tcW w:w="10632" w:type="dxa"/>
            <w:gridSpan w:val="4"/>
          </w:tcPr>
          <w:p w:rsidR="001F03B5" w:rsidRPr="003D7DC1" w:rsidRDefault="001F03B5" w:rsidP="003D7D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  <w:t>Основна частина (26 хв)</w:t>
            </w:r>
          </w:p>
          <w:p w:rsidR="001F03B5" w:rsidRPr="003D7DC1" w:rsidRDefault="001F03B5" w:rsidP="003D7DC1">
            <w:pPr>
              <w:spacing w:after="0" w:line="240" w:lineRule="exact"/>
              <w:ind w:right="360"/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</w:pPr>
          </w:p>
        </w:tc>
      </w:tr>
      <w:tr w:rsidR="001F03B5" w:rsidRPr="008178AD" w:rsidTr="003D7DC1">
        <w:trPr>
          <w:gridAfter w:val="1"/>
          <w:wAfter w:w="108" w:type="dxa"/>
        </w:trPr>
        <w:tc>
          <w:tcPr>
            <w:tcW w:w="4395" w:type="dxa"/>
          </w:tcPr>
          <w:p w:rsidR="001F03B5" w:rsidRPr="003D7DC1" w:rsidRDefault="001F03B5" w:rsidP="003D7DC1">
            <w:pPr>
              <w:spacing w:after="0" w:line="238" w:lineRule="exact"/>
              <w:ind w:right="120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1. Спеціальні стрибкові впра</w:t>
            </w: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ви:</w:t>
            </w:r>
          </w:p>
          <w:p w:rsidR="001F03B5" w:rsidRPr="003D7DC1" w:rsidRDefault="001F03B5" w:rsidP="003D7DC1">
            <w:pPr>
              <w:spacing w:after="0" w:line="238" w:lineRule="exact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—стрибки вгору з місця</w:t>
            </w:r>
          </w:p>
          <w:p w:rsidR="001F03B5" w:rsidRPr="003D7DC1" w:rsidRDefault="001F03B5" w:rsidP="003D7DC1">
            <w:pPr>
              <w:spacing w:after="0" w:line="238" w:lineRule="exact"/>
              <w:ind w:right="500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з двох ніг;</w:t>
            </w:r>
          </w:p>
          <w:p w:rsidR="001F03B5" w:rsidRPr="003D7DC1" w:rsidRDefault="001F03B5" w:rsidP="003D7DC1">
            <w:pPr>
              <w:spacing w:after="0" w:line="238" w:lineRule="exact"/>
              <w:ind w:right="500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 —стрибки на одній нозі</w:t>
            </w:r>
          </w:p>
          <w:p w:rsidR="001F03B5" w:rsidRPr="003D7DC1" w:rsidRDefault="001F03B5" w:rsidP="003D7DC1">
            <w:pPr>
              <w:spacing w:after="0" w:line="240" w:lineRule="exact"/>
              <w:ind w:right="360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на відстань;</w:t>
            </w:r>
          </w:p>
          <w:p w:rsidR="001F03B5" w:rsidRPr="003D7DC1" w:rsidRDefault="001F03B5" w:rsidP="003D7DC1">
            <w:pPr>
              <w:spacing w:after="0" w:line="240" w:lineRule="exact"/>
              <w:ind w:right="360"/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—багатоскоки на одній нозі</w:t>
            </w:r>
          </w:p>
        </w:tc>
        <w:tc>
          <w:tcPr>
            <w:tcW w:w="1559" w:type="dxa"/>
            <w:gridSpan w:val="2"/>
          </w:tcPr>
          <w:p w:rsidR="001F03B5" w:rsidRPr="003D7DC1" w:rsidRDefault="001F03B5" w:rsidP="003D7DC1">
            <w:pPr>
              <w:spacing w:after="0" w:line="240" w:lineRule="exact"/>
              <w:ind w:right="360"/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</w:pPr>
            <w:r w:rsidRPr="003D7DC1"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  <w:t>5 хв</w:t>
            </w:r>
          </w:p>
        </w:tc>
        <w:tc>
          <w:tcPr>
            <w:tcW w:w="4678" w:type="dxa"/>
            <w:vMerge w:val="restart"/>
          </w:tcPr>
          <w:p w:rsidR="001F03B5" w:rsidRPr="003D7DC1" w:rsidRDefault="001F03B5" w:rsidP="003D7DC1">
            <w:pPr>
              <w:spacing w:after="0" w:line="240" w:lineRule="exact"/>
              <w:ind w:right="60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Фронтальний ме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t>тод організації діяльності студентів</w:t>
            </w: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.</w:t>
            </w:r>
          </w:p>
          <w:p w:rsidR="001F03B5" w:rsidRPr="003D7DC1" w:rsidRDefault="001F03B5" w:rsidP="003D7DC1">
            <w:pPr>
              <w:spacing w:after="0" w:line="240" w:lineRule="exact"/>
              <w:ind w:right="60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Пояснити, показати. Виправляти помилки повторним пояснен</w:t>
            </w: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ням, показом. Дотримуватися правил змагань із естафетного бігу, враховуючи зону передачі.</w:t>
            </w:r>
          </w:p>
          <w:p w:rsidR="001F03B5" w:rsidRPr="003D7DC1" w:rsidRDefault="001F03B5" w:rsidP="003D7D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Ігровий мет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t>од органі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зації діяльності студентів.</w:t>
            </w:r>
          </w:p>
          <w:p w:rsidR="001F03B5" w:rsidRPr="003D7DC1" w:rsidRDefault="001F03B5" w:rsidP="003D7DC1">
            <w:pPr>
              <w:spacing w:after="0" w:line="240" w:lineRule="exact"/>
              <w:ind w:right="360"/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</w:pPr>
          </w:p>
        </w:tc>
      </w:tr>
      <w:tr w:rsidR="001F03B5" w:rsidRPr="003D7DC1" w:rsidTr="003D7DC1">
        <w:trPr>
          <w:gridAfter w:val="1"/>
          <w:wAfter w:w="108" w:type="dxa"/>
        </w:trPr>
        <w:tc>
          <w:tcPr>
            <w:tcW w:w="4395" w:type="dxa"/>
          </w:tcPr>
          <w:p w:rsidR="001F03B5" w:rsidRPr="003D7DC1" w:rsidRDefault="001F03B5" w:rsidP="003D7DC1">
            <w:pPr>
              <w:spacing w:after="0" w:line="238" w:lineRule="exact"/>
              <w:ind w:right="120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2.Стрибок у довжину з розбігу способом «пригнувшись»: </w:t>
            </w:r>
          </w:p>
          <w:p w:rsidR="001F03B5" w:rsidRPr="003D7DC1" w:rsidRDefault="001F03B5" w:rsidP="003D7DC1">
            <w:pPr>
              <w:spacing w:after="0" w:line="238" w:lineRule="exact"/>
              <w:ind w:right="120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—стрибки «в кроці» з 2, З,</w:t>
            </w:r>
          </w:p>
          <w:p w:rsidR="001F03B5" w:rsidRPr="003D7DC1" w:rsidRDefault="001F03B5" w:rsidP="003D7DC1">
            <w:pPr>
              <w:spacing w:after="0" w:line="238" w:lineRule="exact"/>
              <w:ind w:right="120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4, 5, 6, 8 кроків; </w:t>
            </w:r>
          </w:p>
          <w:p w:rsidR="001F03B5" w:rsidRPr="003D7DC1" w:rsidRDefault="001F03B5" w:rsidP="003D7DC1">
            <w:pPr>
              <w:spacing w:after="0" w:line="238" w:lineRule="exact"/>
              <w:ind w:right="120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—стрибок у довжину з 6—8 кроків розбігу з відштов</w:t>
            </w: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хуванням;</w:t>
            </w:r>
          </w:p>
          <w:p w:rsidR="001F03B5" w:rsidRPr="003D7DC1" w:rsidRDefault="001F03B5" w:rsidP="003D7DC1">
            <w:pPr>
              <w:spacing w:after="0" w:line="238" w:lineRule="exact"/>
              <w:ind w:right="120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 —стрибок «у кроці» з 2—З бігових кроків та призем</w:t>
            </w: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ленням на махову ногу, в положенні «випад»</w:t>
            </w:r>
          </w:p>
          <w:p w:rsidR="001F03B5" w:rsidRPr="003D7DC1" w:rsidRDefault="001F03B5" w:rsidP="003D7DC1">
            <w:pPr>
              <w:spacing w:after="0" w:line="240" w:lineRule="exact"/>
              <w:ind w:right="360"/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</w:pPr>
          </w:p>
        </w:tc>
        <w:tc>
          <w:tcPr>
            <w:tcW w:w="1559" w:type="dxa"/>
            <w:gridSpan w:val="2"/>
          </w:tcPr>
          <w:p w:rsidR="001F03B5" w:rsidRPr="003D7DC1" w:rsidRDefault="001F03B5" w:rsidP="003D7DC1">
            <w:pPr>
              <w:spacing w:after="0" w:line="240" w:lineRule="exact"/>
              <w:ind w:right="360"/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</w:pPr>
            <w:r w:rsidRPr="003D7DC1"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  <w:t>8хв</w:t>
            </w:r>
          </w:p>
        </w:tc>
        <w:tc>
          <w:tcPr>
            <w:tcW w:w="4678" w:type="dxa"/>
            <w:vMerge/>
          </w:tcPr>
          <w:p w:rsidR="001F03B5" w:rsidRPr="003D7DC1" w:rsidRDefault="001F03B5" w:rsidP="003D7DC1">
            <w:pPr>
              <w:spacing w:after="0" w:line="240" w:lineRule="exact"/>
              <w:ind w:right="360"/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</w:pPr>
          </w:p>
        </w:tc>
      </w:tr>
      <w:tr w:rsidR="001F03B5" w:rsidRPr="003D7DC1" w:rsidTr="00D74A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trHeight w:val="141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exact"/>
              <w:ind w:right="300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3. Естафетний біг 4 х 100 м:</w:t>
            </w:r>
          </w:p>
          <w:p w:rsidR="001F03B5" w:rsidRPr="00D535AC" w:rsidRDefault="001F03B5" w:rsidP="00D535AC">
            <w:pPr>
              <w:spacing w:after="0" w:line="240" w:lineRule="exact"/>
              <w:ind w:right="300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 —техніка передачі та при</w:t>
            </w: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йому естафетної палички без попередніх рухів ру</w:t>
            </w: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ками;</w:t>
            </w:r>
          </w:p>
          <w:p w:rsidR="001F03B5" w:rsidRPr="00D535AC" w:rsidRDefault="001F03B5" w:rsidP="00D535AC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—п—пробігання по дистанції із максимальною швид</w:t>
            </w: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кістю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7 хв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</w:p>
        </w:tc>
      </w:tr>
      <w:tr w:rsidR="001F03B5" w:rsidRPr="003D7DC1" w:rsidTr="00D74A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trHeight w:val="10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5" w:lineRule="exact"/>
              <w:ind w:right="300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4. Рухливі ігри з бігом і стриб</w:t>
            </w: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ками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6 хв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</w:p>
        </w:tc>
      </w:tr>
      <w:tr w:rsidR="001F03B5" w:rsidRPr="003D7DC1" w:rsidTr="00D74A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trHeight w:val="312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Заключна частина (5 хв)</w:t>
            </w:r>
          </w:p>
        </w:tc>
      </w:tr>
      <w:tr w:rsidR="001F03B5" w:rsidRPr="003D7DC1" w:rsidTr="00D74A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trHeight w:val="49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exact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1. Шикування в шеренгу. Вправи на відновлення ди</w:t>
            </w: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хання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2 хв</w:t>
            </w:r>
          </w:p>
        </w:tc>
        <w:tc>
          <w:tcPr>
            <w:tcW w:w="46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exact"/>
              <w:ind w:right="460"/>
              <w:jc w:val="right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Оцінити спеціальні стрибкові вправи</w:t>
            </w:r>
          </w:p>
        </w:tc>
      </w:tr>
      <w:tr w:rsidR="001F03B5" w:rsidRPr="003D7DC1" w:rsidTr="00D74A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trHeight w:val="11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ind w:right="300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2. Підбиття підсумків 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t>заняття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2 хв</w:t>
            </w:r>
          </w:p>
        </w:tc>
        <w:tc>
          <w:tcPr>
            <w:tcW w:w="467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</w:p>
        </w:tc>
      </w:tr>
      <w:tr w:rsidR="001F03B5" w:rsidRPr="003D7DC1" w:rsidTr="00D74A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trHeight w:val="12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exact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3. Пояснення домашнього завдання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D535AC">
              <w:rPr>
                <w:rFonts w:ascii="Times New Roman" w:hAnsi="Times New Roman"/>
                <w:sz w:val="24"/>
                <w:szCs w:val="28"/>
                <w:lang w:val="uk-UA" w:eastAsia="uk-UA"/>
              </w:rPr>
              <w:t>1 хв</w:t>
            </w:r>
          </w:p>
        </w:tc>
        <w:tc>
          <w:tcPr>
            <w:tcW w:w="46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D535AC" w:rsidRDefault="001F03B5" w:rsidP="00D53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</w:p>
        </w:tc>
      </w:tr>
    </w:tbl>
    <w:p w:rsidR="001F03B5" w:rsidRDefault="001F03B5" w:rsidP="00D535AC">
      <w:pPr>
        <w:keepNext/>
        <w:keepLines/>
        <w:tabs>
          <w:tab w:val="left" w:pos="4451"/>
          <w:tab w:val="left" w:leader="underscore" w:pos="6098"/>
          <w:tab w:val="left" w:leader="underscore" w:pos="6366"/>
        </w:tabs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8"/>
          <w:lang w:val="uk-UA" w:eastAsia="uk-UA"/>
        </w:rPr>
      </w:pPr>
    </w:p>
    <w:p w:rsidR="001F03B5" w:rsidRDefault="001F03B5" w:rsidP="00D535AC">
      <w:pPr>
        <w:keepNext/>
        <w:keepLines/>
        <w:tabs>
          <w:tab w:val="left" w:pos="4451"/>
          <w:tab w:val="left" w:leader="underscore" w:pos="6098"/>
          <w:tab w:val="left" w:leader="underscore" w:pos="6366"/>
        </w:tabs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8"/>
          <w:lang w:val="uk-UA" w:eastAsia="uk-UA"/>
        </w:rPr>
      </w:pPr>
    </w:p>
    <w:p w:rsidR="001F03B5" w:rsidRDefault="001F03B5" w:rsidP="00D535AC">
      <w:pPr>
        <w:keepNext/>
        <w:keepLines/>
        <w:tabs>
          <w:tab w:val="left" w:pos="4451"/>
          <w:tab w:val="left" w:leader="underscore" w:pos="6098"/>
          <w:tab w:val="left" w:leader="underscore" w:pos="6366"/>
        </w:tabs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8"/>
          <w:lang w:val="uk-UA" w:eastAsia="uk-UA"/>
        </w:rPr>
      </w:pPr>
    </w:p>
    <w:p w:rsidR="001F03B5" w:rsidRDefault="001F03B5" w:rsidP="00D535AC">
      <w:pPr>
        <w:keepNext/>
        <w:keepLines/>
        <w:tabs>
          <w:tab w:val="left" w:pos="4451"/>
          <w:tab w:val="left" w:leader="underscore" w:pos="6098"/>
          <w:tab w:val="left" w:leader="underscore" w:pos="6366"/>
        </w:tabs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8"/>
          <w:lang w:val="uk-UA" w:eastAsia="uk-UA"/>
        </w:rPr>
      </w:pPr>
    </w:p>
    <w:p w:rsidR="001F03B5" w:rsidRDefault="001F03B5" w:rsidP="00D535AC">
      <w:pPr>
        <w:keepNext/>
        <w:keepLines/>
        <w:tabs>
          <w:tab w:val="left" w:pos="4451"/>
          <w:tab w:val="left" w:leader="underscore" w:pos="6098"/>
          <w:tab w:val="left" w:leader="underscore" w:pos="6366"/>
        </w:tabs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8"/>
          <w:lang w:val="uk-UA" w:eastAsia="uk-UA"/>
        </w:rPr>
      </w:pPr>
      <w:r>
        <w:rPr>
          <w:rFonts w:ascii="Times New Roman" w:hAnsi="Times New Roman"/>
          <w:b/>
          <w:bCs/>
          <w:sz w:val="24"/>
          <w:szCs w:val="28"/>
          <w:lang w:val="uk-UA" w:eastAsia="uk-UA"/>
        </w:rPr>
        <w:br w:type="page"/>
      </w:r>
    </w:p>
    <w:p w:rsidR="001F03B5" w:rsidRDefault="001F03B5" w:rsidP="00D535AC">
      <w:pPr>
        <w:keepNext/>
        <w:keepLines/>
        <w:tabs>
          <w:tab w:val="left" w:pos="4451"/>
          <w:tab w:val="left" w:leader="underscore" w:pos="6098"/>
          <w:tab w:val="left" w:leader="underscore" w:pos="6366"/>
        </w:tabs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8"/>
          <w:lang w:val="uk-UA" w:eastAsia="uk-UA"/>
        </w:rPr>
      </w:pPr>
    </w:p>
    <w:p w:rsidR="001F03B5" w:rsidRPr="00D535AC" w:rsidRDefault="001F03B5" w:rsidP="00D535AC">
      <w:pPr>
        <w:keepNext/>
        <w:keepLines/>
        <w:tabs>
          <w:tab w:val="left" w:pos="4451"/>
          <w:tab w:val="left" w:leader="underscore" w:pos="6098"/>
          <w:tab w:val="left" w:leader="underscore" w:pos="6366"/>
        </w:tabs>
        <w:spacing w:after="0" w:line="240" w:lineRule="auto"/>
        <w:outlineLvl w:val="0"/>
        <w:rPr>
          <w:rFonts w:ascii="Times New Roman" w:hAnsi="Times New Roman"/>
          <w:sz w:val="24"/>
          <w:szCs w:val="28"/>
          <w:lang w:val="uk-UA" w:eastAsia="ru-RU"/>
        </w:rPr>
      </w:pPr>
      <w:r>
        <w:rPr>
          <w:rFonts w:ascii="Times New Roman" w:hAnsi="Times New Roman"/>
          <w:b/>
          <w:bCs/>
          <w:sz w:val="24"/>
          <w:szCs w:val="28"/>
          <w:lang w:val="uk-UA" w:eastAsia="uk-UA"/>
        </w:rPr>
        <w:t>План-конспект заняття</w:t>
      </w:r>
      <w:r w:rsidRPr="00D535AC">
        <w:rPr>
          <w:rFonts w:ascii="Times New Roman" w:hAnsi="Times New Roman"/>
          <w:b/>
          <w:bCs/>
          <w:sz w:val="24"/>
          <w:szCs w:val="28"/>
          <w:lang w:val="uk-UA" w:eastAsia="uk-UA"/>
        </w:rPr>
        <w:t xml:space="preserve"> № 10</w:t>
      </w:r>
      <w:r w:rsidRPr="00D535AC">
        <w:rPr>
          <w:rFonts w:ascii="Times New Roman" w:hAnsi="Times New Roman"/>
          <w:sz w:val="24"/>
          <w:szCs w:val="28"/>
          <w:lang w:val="uk-UA" w:eastAsia="uk-UA"/>
        </w:rPr>
        <w:tab/>
        <w:t>Дата</w:t>
      </w:r>
      <w:r w:rsidRPr="00D535AC">
        <w:rPr>
          <w:rFonts w:ascii="Times New Roman" w:hAnsi="Times New Roman"/>
          <w:sz w:val="24"/>
          <w:szCs w:val="28"/>
          <w:lang w:val="uk-UA" w:eastAsia="uk-UA"/>
        </w:rPr>
        <w:tab/>
      </w:r>
      <w:r w:rsidRPr="00D535AC">
        <w:rPr>
          <w:rFonts w:ascii="Times New Roman" w:hAnsi="Times New Roman"/>
          <w:sz w:val="24"/>
          <w:szCs w:val="28"/>
          <w:lang w:val="uk-UA" w:eastAsia="uk-UA"/>
        </w:rPr>
        <w:tab/>
      </w:r>
    </w:p>
    <w:p w:rsidR="001F03B5" w:rsidRPr="00D535AC" w:rsidRDefault="001F03B5" w:rsidP="00D535AC">
      <w:pPr>
        <w:spacing w:after="0" w:line="254" w:lineRule="exact"/>
        <w:rPr>
          <w:rFonts w:ascii="Times New Roman" w:hAnsi="Times New Roman"/>
          <w:sz w:val="24"/>
          <w:szCs w:val="28"/>
          <w:lang w:val="uk-UA" w:eastAsia="ru-RU"/>
        </w:rPr>
      </w:pPr>
      <w:r w:rsidRPr="00D535AC">
        <w:rPr>
          <w:rFonts w:ascii="Times New Roman" w:hAnsi="Times New Roman"/>
          <w:sz w:val="24"/>
          <w:szCs w:val="28"/>
          <w:lang w:val="uk-UA" w:eastAsia="uk-UA"/>
        </w:rPr>
        <w:t>Завдання:</w:t>
      </w:r>
    </w:p>
    <w:p w:rsidR="001F03B5" w:rsidRPr="00D535AC" w:rsidRDefault="001F03B5" w:rsidP="00D535AC">
      <w:pPr>
        <w:spacing w:after="0" w:line="254" w:lineRule="exact"/>
        <w:ind w:right="1100"/>
        <w:rPr>
          <w:rFonts w:ascii="Times New Roman" w:hAnsi="Times New Roman"/>
          <w:sz w:val="24"/>
          <w:szCs w:val="28"/>
          <w:lang w:val="uk-UA" w:eastAsia="ru-RU"/>
        </w:rPr>
      </w:pPr>
      <w:r w:rsidRPr="00D535AC">
        <w:rPr>
          <w:rFonts w:ascii="Times New Roman" w:hAnsi="Times New Roman"/>
          <w:sz w:val="24"/>
          <w:szCs w:val="28"/>
          <w:lang w:val="uk-UA" w:eastAsia="uk-UA"/>
        </w:rPr>
        <w:t>Повторити спеціальні стрибкові вправи. Повторити стрибок у висоту способом «переступання». Рівномірний біг до 1000 м. Рухливі ігри та естафети.</w:t>
      </w:r>
    </w:p>
    <w:p w:rsidR="001F03B5" w:rsidRPr="00D535AC" w:rsidRDefault="001F03B5" w:rsidP="00D535AC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  <w:r w:rsidRPr="00D535AC">
        <w:rPr>
          <w:rFonts w:ascii="Times New Roman" w:hAnsi="Times New Roman"/>
          <w:sz w:val="24"/>
          <w:szCs w:val="28"/>
          <w:lang w:val="uk-UA" w:eastAsia="uk-UA"/>
        </w:rPr>
        <w:t>Місце проведення: шкільний майданчик.</w:t>
      </w:r>
    </w:p>
    <w:p w:rsidR="001F03B5" w:rsidRDefault="001F03B5" w:rsidP="00D535AC">
      <w:pPr>
        <w:spacing w:after="0"/>
        <w:rPr>
          <w:rFonts w:ascii="Times New Roman" w:hAnsi="Times New Roman"/>
          <w:sz w:val="24"/>
          <w:szCs w:val="28"/>
          <w:lang w:val="uk-UA" w:eastAsia="uk-UA"/>
        </w:rPr>
      </w:pPr>
      <w:r w:rsidRPr="00D535AC">
        <w:rPr>
          <w:rFonts w:ascii="Times New Roman" w:hAnsi="Times New Roman"/>
          <w:sz w:val="24"/>
          <w:szCs w:val="28"/>
          <w:lang w:val="uk-UA" w:eastAsia="uk-UA"/>
        </w:rPr>
        <w:t>Інвентар: свисток, секундомір, гранати, м'ячі, обручі, пра</w:t>
      </w:r>
      <w:r w:rsidRPr="00D535AC">
        <w:rPr>
          <w:rFonts w:ascii="Times New Roman" w:hAnsi="Times New Roman"/>
          <w:sz w:val="24"/>
          <w:szCs w:val="28"/>
          <w:lang w:val="uk-UA" w:eastAsia="uk-UA"/>
        </w:rPr>
        <w:softHyphen/>
        <w:t>порці.</w:t>
      </w:r>
    </w:p>
    <w:p w:rsidR="001F03B5" w:rsidRPr="00D535AC" w:rsidRDefault="001F03B5" w:rsidP="00D535AC">
      <w:pPr>
        <w:spacing w:after="0"/>
        <w:rPr>
          <w:rFonts w:ascii="Times New Roman" w:hAnsi="Times New Roman"/>
          <w:sz w:val="24"/>
          <w:szCs w:val="28"/>
          <w:lang w:val="uk-UA" w:eastAsia="uk-U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081"/>
        <w:gridCol w:w="3082"/>
        <w:gridCol w:w="3082"/>
      </w:tblGrid>
      <w:tr w:rsidR="001F03B5" w:rsidRPr="003D7DC1" w:rsidTr="003D7DC1">
        <w:trPr>
          <w:trHeight w:val="477"/>
        </w:trPr>
        <w:tc>
          <w:tcPr>
            <w:tcW w:w="3081" w:type="dxa"/>
          </w:tcPr>
          <w:p w:rsidR="001F03B5" w:rsidRPr="003D7DC1" w:rsidRDefault="001F03B5" w:rsidP="003D7D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t>Зміст заняття</w:t>
            </w:r>
          </w:p>
        </w:tc>
        <w:tc>
          <w:tcPr>
            <w:tcW w:w="3082" w:type="dxa"/>
          </w:tcPr>
          <w:p w:rsidR="001F03B5" w:rsidRPr="003D7DC1" w:rsidRDefault="001F03B5" w:rsidP="003D7D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Дозування</w:t>
            </w:r>
          </w:p>
        </w:tc>
        <w:tc>
          <w:tcPr>
            <w:tcW w:w="3082" w:type="dxa"/>
          </w:tcPr>
          <w:p w:rsidR="001F03B5" w:rsidRPr="003D7DC1" w:rsidRDefault="001F03B5" w:rsidP="003D7DC1">
            <w:pPr>
              <w:spacing w:after="0" w:line="240" w:lineRule="exact"/>
              <w:ind w:right="360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  <w:t>Організаційно- методичні вказівки</w:t>
            </w:r>
          </w:p>
        </w:tc>
      </w:tr>
      <w:tr w:rsidR="001F03B5" w:rsidRPr="003D7DC1" w:rsidTr="003D7DC1">
        <w:tc>
          <w:tcPr>
            <w:tcW w:w="9245" w:type="dxa"/>
            <w:gridSpan w:val="3"/>
          </w:tcPr>
          <w:p w:rsidR="001F03B5" w:rsidRPr="003D7DC1" w:rsidRDefault="001F03B5" w:rsidP="003D7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Підготовча частина (14 хв)</w:t>
            </w:r>
          </w:p>
        </w:tc>
      </w:tr>
      <w:tr w:rsidR="001F03B5" w:rsidRPr="003D7DC1" w:rsidTr="003D7DC1">
        <w:tc>
          <w:tcPr>
            <w:tcW w:w="3081" w:type="dxa"/>
          </w:tcPr>
          <w:p w:rsidR="001F03B5" w:rsidRPr="003D7DC1" w:rsidRDefault="001F03B5" w:rsidP="003D7D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1. Організацій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t>ний момент, при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вітання з групою</w:t>
            </w: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, шикуван</w:t>
            </w: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ня в шеренгу, рапорт</w:t>
            </w:r>
          </w:p>
        </w:tc>
        <w:tc>
          <w:tcPr>
            <w:tcW w:w="3082" w:type="dxa"/>
          </w:tcPr>
          <w:p w:rsidR="001F03B5" w:rsidRPr="003D7DC1" w:rsidRDefault="001F03B5" w:rsidP="003D7D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2 хв</w:t>
            </w:r>
          </w:p>
        </w:tc>
        <w:tc>
          <w:tcPr>
            <w:tcW w:w="3082" w:type="dxa"/>
            <w:vMerge w:val="restart"/>
          </w:tcPr>
          <w:p w:rsidR="001F03B5" w:rsidRPr="003D7DC1" w:rsidRDefault="001F03B5" w:rsidP="003D7DC1">
            <w:pPr>
              <w:spacing w:after="0" w:line="240" w:lineRule="exact"/>
              <w:ind w:right="40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Перевір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ити стан спортивної форми студентів </w:t>
            </w: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з стан здоров'я —</w:t>
            </w:r>
            <w:r w:rsidRPr="003D7DC1"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  <w:t xml:space="preserve"> ви</w:t>
            </w:r>
            <w:r w:rsidRPr="003D7DC1"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  <w:softHyphen/>
            </w: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мірювання пульсу, Фронтальний метод  організації діяльності</w:t>
            </w:r>
          </w:p>
          <w:p w:rsidR="001F03B5" w:rsidRPr="003D7DC1" w:rsidRDefault="001F03B5" w:rsidP="003D7DC1">
            <w:pPr>
              <w:spacing w:after="0" w:line="235" w:lineRule="exact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Дотримуватися техніки безпеки</w:t>
            </w:r>
          </w:p>
          <w:p w:rsidR="001F03B5" w:rsidRPr="003D7DC1" w:rsidRDefault="001F03B5" w:rsidP="003D7DC1">
            <w:pPr>
              <w:spacing w:after="0" w:line="240" w:lineRule="exact"/>
              <w:ind w:right="40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</w:p>
          <w:p w:rsidR="001F03B5" w:rsidRPr="003D7DC1" w:rsidRDefault="001F03B5" w:rsidP="003D7D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</w:p>
        </w:tc>
      </w:tr>
      <w:tr w:rsidR="001F03B5" w:rsidRPr="003D7DC1" w:rsidTr="003D7DC1">
        <w:tc>
          <w:tcPr>
            <w:tcW w:w="3081" w:type="dxa"/>
          </w:tcPr>
          <w:p w:rsidR="001F03B5" w:rsidRPr="003D7DC1" w:rsidRDefault="001F03B5" w:rsidP="003D7D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t>2. Повідомлення завдань заняття</w:t>
            </w:r>
          </w:p>
        </w:tc>
        <w:tc>
          <w:tcPr>
            <w:tcW w:w="3082" w:type="dxa"/>
          </w:tcPr>
          <w:p w:rsidR="001F03B5" w:rsidRPr="003D7DC1" w:rsidRDefault="001F03B5" w:rsidP="003D7D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1 хв</w:t>
            </w:r>
          </w:p>
        </w:tc>
        <w:tc>
          <w:tcPr>
            <w:tcW w:w="3082" w:type="dxa"/>
            <w:vMerge/>
          </w:tcPr>
          <w:p w:rsidR="001F03B5" w:rsidRPr="003D7DC1" w:rsidRDefault="001F03B5" w:rsidP="003D7D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</w:p>
        </w:tc>
      </w:tr>
      <w:tr w:rsidR="001F03B5" w:rsidRPr="003D7DC1" w:rsidTr="003D7DC1">
        <w:trPr>
          <w:trHeight w:val="441"/>
        </w:trPr>
        <w:tc>
          <w:tcPr>
            <w:tcW w:w="3081" w:type="dxa"/>
          </w:tcPr>
          <w:p w:rsidR="001F03B5" w:rsidRPr="003D7DC1" w:rsidRDefault="001F03B5" w:rsidP="003D7D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3. Організовуючі вправи на міс</w:t>
            </w: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ці та в русі</w:t>
            </w:r>
          </w:p>
        </w:tc>
        <w:tc>
          <w:tcPr>
            <w:tcW w:w="3082" w:type="dxa"/>
          </w:tcPr>
          <w:p w:rsidR="001F03B5" w:rsidRPr="003D7DC1" w:rsidRDefault="001F03B5" w:rsidP="003D7D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3 хв</w:t>
            </w:r>
          </w:p>
        </w:tc>
        <w:tc>
          <w:tcPr>
            <w:tcW w:w="3082" w:type="dxa"/>
            <w:vMerge/>
          </w:tcPr>
          <w:p w:rsidR="001F03B5" w:rsidRPr="003D7DC1" w:rsidRDefault="001F03B5" w:rsidP="003D7D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</w:p>
        </w:tc>
      </w:tr>
      <w:tr w:rsidR="001F03B5" w:rsidRPr="003D7DC1" w:rsidTr="003D7DC1">
        <w:trPr>
          <w:trHeight w:val="448"/>
        </w:trPr>
        <w:tc>
          <w:tcPr>
            <w:tcW w:w="3081" w:type="dxa"/>
          </w:tcPr>
          <w:p w:rsidR="001F03B5" w:rsidRPr="003D7DC1" w:rsidRDefault="001F03B5" w:rsidP="003D7D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4. Загальнорозвивальні вправи в парах</w:t>
            </w:r>
          </w:p>
        </w:tc>
        <w:tc>
          <w:tcPr>
            <w:tcW w:w="3082" w:type="dxa"/>
          </w:tcPr>
          <w:p w:rsidR="001F03B5" w:rsidRPr="003D7DC1" w:rsidRDefault="001F03B5" w:rsidP="003D7D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8 хв</w:t>
            </w:r>
          </w:p>
        </w:tc>
        <w:tc>
          <w:tcPr>
            <w:tcW w:w="3082" w:type="dxa"/>
            <w:vMerge/>
          </w:tcPr>
          <w:p w:rsidR="001F03B5" w:rsidRPr="003D7DC1" w:rsidRDefault="001F03B5" w:rsidP="003D7D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</w:p>
        </w:tc>
      </w:tr>
      <w:tr w:rsidR="001F03B5" w:rsidRPr="003D7DC1" w:rsidTr="003D7DC1">
        <w:trPr>
          <w:trHeight w:val="303"/>
        </w:trPr>
        <w:tc>
          <w:tcPr>
            <w:tcW w:w="9245" w:type="dxa"/>
            <w:gridSpan w:val="3"/>
          </w:tcPr>
          <w:p w:rsidR="001F03B5" w:rsidRPr="003D7DC1" w:rsidRDefault="001F03B5" w:rsidP="003D7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  <w:t>Основна частина (26 хв)</w:t>
            </w:r>
          </w:p>
        </w:tc>
      </w:tr>
      <w:tr w:rsidR="001F03B5" w:rsidRPr="003D7DC1" w:rsidTr="003D7DC1">
        <w:tc>
          <w:tcPr>
            <w:tcW w:w="3081" w:type="dxa"/>
          </w:tcPr>
          <w:p w:rsidR="001F03B5" w:rsidRPr="003D7DC1" w:rsidRDefault="001F03B5" w:rsidP="003D7DC1">
            <w:pPr>
              <w:spacing w:after="0" w:line="238" w:lineRule="exact"/>
              <w:ind w:right="80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1. Спеціальні стрибкові вправи: —стрибки вгору з місця</w:t>
            </w:r>
          </w:p>
          <w:p w:rsidR="001F03B5" w:rsidRPr="003D7DC1" w:rsidRDefault="001F03B5" w:rsidP="003D7DC1">
            <w:pPr>
              <w:spacing w:after="0" w:line="238" w:lineRule="exact"/>
              <w:ind w:right="520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з двох ніг; </w:t>
            </w:r>
          </w:p>
          <w:p w:rsidR="001F03B5" w:rsidRPr="003D7DC1" w:rsidRDefault="001F03B5" w:rsidP="003D7DC1">
            <w:pPr>
              <w:spacing w:after="0" w:line="238" w:lineRule="exact"/>
              <w:ind w:right="520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—стрибки на одній нозі</w:t>
            </w:r>
          </w:p>
          <w:p w:rsidR="001F03B5" w:rsidRPr="003D7DC1" w:rsidRDefault="001F03B5" w:rsidP="003D7DC1">
            <w:pPr>
              <w:spacing w:after="0" w:line="238" w:lineRule="exact"/>
              <w:ind w:right="80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на відстань; </w:t>
            </w:r>
          </w:p>
          <w:p w:rsidR="001F03B5" w:rsidRPr="003D7DC1" w:rsidRDefault="001F03B5" w:rsidP="003D7DC1">
            <w:pPr>
              <w:spacing w:after="0" w:line="238" w:lineRule="exact"/>
              <w:ind w:right="80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—багатоскоки на одній нозі</w:t>
            </w:r>
          </w:p>
        </w:tc>
        <w:tc>
          <w:tcPr>
            <w:tcW w:w="3082" w:type="dxa"/>
          </w:tcPr>
          <w:p w:rsidR="001F03B5" w:rsidRPr="003D7DC1" w:rsidRDefault="001F03B5" w:rsidP="003D7D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5 хв</w:t>
            </w:r>
          </w:p>
          <w:p w:rsidR="001F03B5" w:rsidRPr="003D7DC1" w:rsidRDefault="001F03B5" w:rsidP="003D7D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</w:p>
        </w:tc>
        <w:tc>
          <w:tcPr>
            <w:tcW w:w="3082" w:type="dxa"/>
            <w:vMerge w:val="restart"/>
          </w:tcPr>
          <w:p w:rsidR="001F03B5" w:rsidRPr="003D7DC1" w:rsidRDefault="001F03B5" w:rsidP="003D7DC1">
            <w:pPr>
              <w:spacing w:after="0" w:line="240" w:lineRule="exact"/>
              <w:ind w:right="80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Виправляти помилки. Фронтальний метод організації діяльності</w:t>
            </w:r>
            <w:r w:rsidRPr="003D7DC1">
              <w:rPr>
                <w:rFonts w:ascii="Times New Roman" w:hAnsi="Times New Roman"/>
                <w:sz w:val="24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t>студентів</w:t>
            </w:r>
          </w:p>
          <w:p w:rsidR="001F03B5" w:rsidRPr="003D7DC1" w:rsidRDefault="001F03B5" w:rsidP="003D7DC1">
            <w:pPr>
              <w:spacing w:after="0" w:line="240" w:lineRule="exact"/>
              <w:ind w:right="60"/>
              <w:jc w:val="both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Пояснити,показати. </w:t>
            </w:r>
          </w:p>
          <w:p w:rsidR="001F03B5" w:rsidRPr="003D7DC1" w:rsidRDefault="001F03B5" w:rsidP="003D7DC1">
            <w:pPr>
              <w:spacing w:after="0" w:line="240" w:lineRule="exact"/>
              <w:ind w:right="60"/>
              <w:jc w:val="both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  <w:r w:rsidRPr="003D7DC1"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  <w:t>Слідкувати</w:t>
            </w: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 за темпом і ритмом бігу.</w:t>
            </w:r>
          </w:p>
          <w:p w:rsidR="001F03B5" w:rsidRPr="003D7DC1" w:rsidRDefault="001F03B5" w:rsidP="003D7DC1">
            <w:pPr>
              <w:spacing w:after="0" w:line="240" w:lineRule="exact"/>
              <w:ind w:right="60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 Ігровий мет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t>од органі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зації діяльності студентів</w:t>
            </w:r>
          </w:p>
          <w:p w:rsidR="001F03B5" w:rsidRPr="003D7DC1" w:rsidRDefault="001F03B5" w:rsidP="003D7DC1">
            <w:pPr>
              <w:spacing w:after="0" w:line="240" w:lineRule="exact"/>
              <w:ind w:right="60"/>
              <w:jc w:val="both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</w:p>
        </w:tc>
      </w:tr>
      <w:tr w:rsidR="001F03B5" w:rsidRPr="003D7DC1" w:rsidTr="003D7DC1">
        <w:tc>
          <w:tcPr>
            <w:tcW w:w="3081" w:type="dxa"/>
          </w:tcPr>
          <w:p w:rsidR="001F03B5" w:rsidRPr="003D7DC1" w:rsidRDefault="001F03B5" w:rsidP="003D7DC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Стрибок у довжину з розбігу способом «переступання»: </w:t>
            </w:r>
          </w:p>
          <w:p w:rsidR="001F03B5" w:rsidRPr="003D7DC1" w:rsidRDefault="001F03B5" w:rsidP="003D7DC1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—відштовхування у стрибку способом «переступання»;</w:t>
            </w:r>
          </w:p>
          <w:p w:rsidR="001F03B5" w:rsidRPr="003D7DC1" w:rsidRDefault="001F03B5" w:rsidP="003D7DC1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 —розбіг із 3—4 кроків із від</w:t>
            </w: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 xml:space="preserve">штовхуванням ; </w:t>
            </w:r>
          </w:p>
          <w:p w:rsidR="001F03B5" w:rsidRPr="003D7DC1" w:rsidRDefault="001F03B5" w:rsidP="003D7DC1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—подолання планки й при</w:t>
            </w: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 xml:space="preserve">землення; </w:t>
            </w:r>
          </w:p>
          <w:p w:rsidR="001F03B5" w:rsidRPr="003D7DC1" w:rsidRDefault="001F03B5" w:rsidP="003D7DC1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—відштовхування з розбігом</w:t>
            </w:r>
          </w:p>
        </w:tc>
        <w:tc>
          <w:tcPr>
            <w:tcW w:w="3082" w:type="dxa"/>
          </w:tcPr>
          <w:p w:rsidR="001F03B5" w:rsidRPr="003D7DC1" w:rsidRDefault="001F03B5" w:rsidP="003D7D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8 хв</w:t>
            </w:r>
          </w:p>
        </w:tc>
        <w:tc>
          <w:tcPr>
            <w:tcW w:w="3082" w:type="dxa"/>
            <w:vMerge/>
          </w:tcPr>
          <w:p w:rsidR="001F03B5" w:rsidRPr="003D7DC1" w:rsidRDefault="001F03B5" w:rsidP="003D7D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</w:p>
        </w:tc>
      </w:tr>
      <w:tr w:rsidR="001F03B5" w:rsidRPr="003D7DC1" w:rsidTr="003D7DC1">
        <w:tc>
          <w:tcPr>
            <w:tcW w:w="3081" w:type="dxa"/>
          </w:tcPr>
          <w:p w:rsidR="001F03B5" w:rsidRPr="003D7DC1" w:rsidRDefault="001F03B5" w:rsidP="003D7DC1">
            <w:pPr>
              <w:spacing w:after="0" w:line="242" w:lineRule="exact"/>
              <w:ind w:right="340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3. Рівномірний біг до 1000 м (без урахування часу)</w:t>
            </w:r>
          </w:p>
        </w:tc>
        <w:tc>
          <w:tcPr>
            <w:tcW w:w="3082" w:type="dxa"/>
          </w:tcPr>
          <w:p w:rsidR="001F03B5" w:rsidRPr="003D7DC1" w:rsidRDefault="001F03B5" w:rsidP="003D7D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7 хв</w:t>
            </w:r>
          </w:p>
          <w:p w:rsidR="001F03B5" w:rsidRPr="003D7DC1" w:rsidRDefault="001F03B5" w:rsidP="003D7D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</w:p>
        </w:tc>
        <w:tc>
          <w:tcPr>
            <w:tcW w:w="3082" w:type="dxa"/>
            <w:vMerge/>
          </w:tcPr>
          <w:p w:rsidR="001F03B5" w:rsidRPr="003D7DC1" w:rsidRDefault="001F03B5" w:rsidP="003D7D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</w:p>
        </w:tc>
      </w:tr>
      <w:tr w:rsidR="001F03B5" w:rsidRPr="003D7DC1" w:rsidTr="003D7DC1">
        <w:trPr>
          <w:trHeight w:val="309"/>
        </w:trPr>
        <w:tc>
          <w:tcPr>
            <w:tcW w:w="3081" w:type="dxa"/>
          </w:tcPr>
          <w:p w:rsidR="001F03B5" w:rsidRPr="003D7DC1" w:rsidRDefault="001F03B5" w:rsidP="003D7D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4. Рухливі ігри та естафети</w:t>
            </w:r>
          </w:p>
        </w:tc>
        <w:tc>
          <w:tcPr>
            <w:tcW w:w="3082" w:type="dxa"/>
          </w:tcPr>
          <w:p w:rsidR="001F03B5" w:rsidRPr="003D7DC1" w:rsidRDefault="001F03B5" w:rsidP="003D7D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6 хв</w:t>
            </w:r>
          </w:p>
        </w:tc>
        <w:tc>
          <w:tcPr>
            <w:tcW w:w="3082" w:type="dxa"/>
            <w:vMerge/>
          </w:tcPr>
          <w:p w:rsidR="001F03B5" w:rsidRPr="003D7DC1" w:rsidRDefault="001F03B5" w:rsidP="003D7D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</w:p>
        </w:tc>
      </w:tr>
      <w:tr w:rsidR="001F03B5" w:rsidRPr="003D7DC1" w:rsidTr="003D7DC1">
        <w:tc>
          <w:tcPr>
            <w:tcW w:w="9245" w:type="dxa"/>
            <w:gridSpan w:val="3"/>
          </w:tcPr>
          <w:p w:rsidR="001F03B5" w:rsidRPr="003D7DC1" w:rsidRDefault="001F03B5" w:rsidP="003D7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b/>
                <w:bCs/>
                <w:sz w:val="24"/>
                <w:szCs w:val="28"/>
                <w:lang w:val="uk-UA" w:eastAsia="uk-UA"/>
              </w:rPr>
              <w:t>Заключна частина (5 хв)</w:t>
            </w:r>
          </w:p>
        </w:tc>
      </w:tr>
      <w:tr w:rsidR="001F03B5" w:rsidRPr="003D7DC1" w:rsidTr="003D7DC1">
        <w:tc>
          <w:tcPr>
            <w:tcW w:w="3081" w:type="dxa"/>
          </w:tcPr>
          <w:p w:rsidR="001F03B5" w:rsidRPr="003D7DC1" w:rsidRDefault="001F03B5" w:rsidP="003D7DC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Шикування в шеренгу. Вправи на відновлення ди</w:t>
            </w: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softHyphen/>
              <w:t>хання</w:t>
            </w:r>
          </w:p>
        </w:tc>
        <w:tc>
          <w:tcPr>
            <w:tcW w:w="3082" w:type="dxa"/>
          </w:tcPr>
          <w:p w:rsidR="001F03B5" w:rsidRPr="003D7DC1" w:rsidRDefault="001F03B5" w:rsidP="003D7D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uk-UA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2 хв</w:t>
            </w:r>
          </w:p>
        </w:tc>
        <w:tc>
          <w:tcPr>
            <w:tcW w:w="3082" w:type="dxa"/>
          </w:tcPr>
          <w:p w:rsidR="001F03B5" w:rsidRPr="003D7DC1" w:rsidRDefault="001F03B5" w:rsidP="003D7D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У повільному темпі.</w:t>
            </w:r>
            <w:r w:rsidRPr="003D7DC1">
              <w:rPr>
                <w:rFonts w:ascii="Times New Roman" w:hAnsi="Times New Roman"/>
                <w:sz w:val="24"/>
                <w:szCs w:val="28"/>
                <w:lang w:val="uk-UA" w:eastAsia="ru-RU"/>
              </w:rPr>
              <w:t xml:space="preserve"> </w:t>
            </w:r>
          </w:p>
          <w:p w:rsidR="001F03B5" w:rsidRPr="003D7DC1" w:rsidRDefault="001F03B5" w:rsidP="003D7D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Оцінити загальнорозвивальні вправи в парах.</w:t>
            </w:r>
          </w:p>
        </w:tc>
      </w:tr>
      <w:tr w:rsidR="001F03B5" w:rsidRPr="003D7DC1" w:rsidTr="003D7DC1">
        <w:tc>
          <w:tcPr>
            <w:tcW w:w="3081" w:type="dxa"/>
          </w:tcPr>
          <w:p w:rsidR="001F03B5" w:rsidRPr="003D7DC1" w:rsidRDefault="001F03B5" w:rsidP="003D7DC1">
            <w:pPr>
              <w:pStyle w:val="ListParagraph"/>
              <w:numPr>
                <w:ilvl w:val="0"/>
                <w:numId w:val="2"/>
              </w:numPr>
              <w:spacing w:after="0" w:line="240" w:lineRule="exact"/>
              <w:ind w:left="0" w:right="80" w:firstLine="0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Підбиття підсумків </w:t>
            </w:r>
            <w:r>
              <w:rPr>
                <w:rFonts w:ascii="Times New Roman" w:hAnsi="Times New Roman"/>
                <w:sz w:val="24"/>
                <w:szCs w:val="28"/>
                <w:lang w:val="uk-UA" w:eastAsia="uk-UA"/>
              </w:rPr>
              <w:t>заняття</w:t>
            </w:r>
          </w:p>
        </w:tc>
        <w:tc>
          <w:tcPr>
            <w:tcW w:w="3082" w:type="dxa"/>
          </w:tcPr>
          <w:p w:rsidR="001F03B5" w:rsidRPr="003D7DC1" w:rsidRDefault="001F03B5" w:rsidP="003D7DC1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2 хв</w:t>
            </w:r>
          </w:p>
          <w:p w:rsidR="001F03B5" w:rsidRPr="003D7DC1" w:rsidRDefault="001F03B5" w:rsidP="003D7DC1">
            <w:pPr>
              <w:spacing w:after="0" w:line="240" w:lineRule="exact"/>
              <w:ind w:right="80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</w:p>
        </w:tc>
        <w:tc>
          <w:tcPr>
            <w:tcW w:w="3082" w:type="dxa"/>
          </w:tcPr>
          <w:p w:rsidR="001F03B5" w:rsidRPr="003D7DC1" w:rsidRDefault="001F03B5" w:rsidP="003D7DC1">
            <w:pPr>
              <w:spacing w:after="0" w:line="240" w:lineRule="exact"/>
              <w:ind w:right="80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</w:p>
        </w:tc>
      </w:tr>
      <w:tr w:rsidR="001F03B5" w:rsidRPr="003D7DC1" w:rsidTr="003D7DC1">
        <w:tc>
          <w:tcPr>
            <w:tcW w:w="3081" w:type="dxa"/>
          </w:tcPr>
          <w:p w:rsidR="001F03B5" w:rsidRPr="003D7DC1" w:rsidRDefault="001F03B5" w:rsidP="003D7DC1">
            <w:pPr>
              <w:pStyle w:val="ListParagraph"/>
              <w:numPr>
                <w:ilvl w:val="0"/>
                <w:numId w:val="2"/>
              </w:numPr>
              <w:spacing w:after="0" w:line="240" w:lineRule="exact"/>
              <w:ind w:left="0" w:right="80" w:firstLine="0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Пояснення домашнього завдання</w:t>
            </w:r>
          </w:p>
        </w:tc>
        <w:tc>
          <w:tcPr>
            <w:tcW w:w="3082" w:type="dxa"/>
          </w:tcPr>
          <w:p w:rsidR="001F03B5" w:rsidRPr="003D7DC1" w:rsidRDefault="001F03B5" w:rsidP="003D7DC1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8"/>
                <w:lang w:val="uk-UA" w:eastAsia="uk-UA"/>
              </w:rPr>
              <w:t>1 хв</w:t>
            </w:r>
          </w:p>
          <w:p w:rsidR="001F03B5" w:rsidRPr="003D7DC1" w:rsidRDefault="001F03B5" w:rsidP="003D7DC1">
            <w:pPr>
              <w:spacing w:after="0" w:line="240" w:lineRule="exact"/>
              <w:ind w:right="80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</w:p>
        </w:tc>
        <w:tc>
          <w:tcPr>
            <w:tcW w:w="3082" w:type="dxa"/>
          </w:tcPr>
          <w:p w:rsidR="001F03B5" w:rsidRPr="003D7DC1" w:rsidRDefault="001F03B5" w:rsidP="003D7DC1">
            <w:pPr>
              <w:spacing w:after="0" w:line="240" w:lineRule="exact"/>
              <w:ind w:right="80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</w:p>
        </w:tc>
      </w:tr>
    </w:tbl>
    <w:p w:rsidR="001F03B5" w:rsidRPr="00D535AC" w:rsidRDefault="001F03B5" w:rsidP="00D535AC">
      <w:pPr>
        <w:spacing w:after="0" w:line="240" w:lineRule="exact"/>
        <w:ind w:right="80"/>
        <w:rPr>
          <w:rFonts w:ascii="Times New Roman" w:hAnsi="Times New Roman"/>
          <w:sz w:val="24"/>
          <w:szCs w:val="28"/>
          <w:lang w:val="uk-UA" w:eastAsia="ru-RU"/>
        </w:rPr>
      </w:pPr>
    </w:p>
    <w:p w:rsidR="001F03B5" w:rsidRDefault="001F03B5" w:rsidP="00D74ADA">
      <w:pPr>
        <w:rPr>
          <w:rFonts w:ascii="Times New Roman" w:hAnsi="Times New Roman"/>
          <w:b/>
          <w:sz w:val="28"/>
          <w:lang w:val="uk-UA" w:eastAsia="uk-UA"/>
        </w:rPr>
      </w:pPr>
      <w:bookmarkStart w:id="2" w:name="bookmark0"/>
    </w:p>
    <w:p w:rsidR="001F03B5" w:rsidRPr="00B0176B" w:rsidRDefault="001F03B5" w:rsidP="00D74ADA">
      <w:pPr>
        <w:rPr>
          <w:rFonts w:ascii="Times New Roman" w:hAnsi="Times New Roman"/>
          <w:b/>
          <w:sz w:val="28"/>
          <w:lang w:val="uk-UA" w:eastAsia="ru-RU"/>
        </w:rPr>
      </w:pPr>
      <w:r>
        <w:rPr>
          <w:rFonts w:ascii="Times New Roman" w:hAnsi="Times New Roman"/>
          <w:b/>
          <w:sz w:val="28"/>
          <w:lang w:val="uk-UA" w:eastAsia="uk-UA"/>
        </w:rPr>
        <w:t>План-конспект заняття</w:t>
      </w:r>
      <w:r w:rsidRPr="00B0176B">
        <w:rPr>
          <w:rFonts w:ascii="Times New Roman" w:hAnsi="Times New Roman"/>
          <w:b/>
          <w:sz w:val="28"/>
          <w:lang w:val="uk-UA" w:eastAsia="uk-UA"/>
        </w:rPr>
        <w:t xml:space="preserve"> № 11</w:t>
      </w:r>
      <w:bookmarkEnd w:id="2"/>
    </w:p>
    <w:p w:rsidR="001F03B5" w:rsidRPr="007160D4" w:rsidRDefault="001F03B5" w:rsidP="00D74ADA">
      <w:pPr>
        <w:tabs>
          <w:tab w:val="left" w:pos="0"/>
        </w:tabs>
        <w:spacing w:after="0" w:line="240" w:lineRule="auto"/>
        <w:ind w:left="20"/>
        <w:rPr>
          <w:rFonts w:ascii="Times New Roman" w:hAnsi="Times New Roman"/>
          <w:sz w:val="24"/>
          <w:szCs w:val="24"/>
          <w:lang w:val="uk-UA" w:eastAsia="ru-RU"/>
        </w:rPr>
      </w:pPr>
      <w:bookmarkStart w:id="3" w:name="bookmark1"/>
      <w:r w:rsidRPr="007160D4">
        <w:rPr>
          <w:rFonts w:ascii="Times New Roman" w:hAnsi="Times New Roman"/>
          <w:b/>
          <w:bCs/>
          <w:sz w:val="24"/>
          <w:szCs w:val="24"/>
          <w:lang w:val="uk-UA" w:eastAsia="uk-UA"/>
        </w:rPr>
        <w:t>Завдання:</w:t>
      </w:r>
      <w:bookmarkEnd w:id="3"/>
    </w:p>
    <w:p w:rsidR="001F03B5" w:rsidRPr="007160D4" w:rsidRDefault="001F03B5" w:rsidP="00D74ADA">
      <w:pPr>
        <w:tabs>
          <w:tab w:val="left" w:pos="0"/>
        </w:tabs>
        <w:spacing w:after="0" w:line="240" w:lineRule="auto"/>
        <w:ind w:left="20" w:right="1060" w:firstLine="440"/>
        <w:rPr>
          <w:rFonts w:ascii="Times New Roman" w:hAnsi="Times New Roman"/>
          <w:sz w:val="24"/>
          <w:szCs w:val="24"/>
          <w:lang w:val="uk-UA" w:eastAsia="uk-UA"/>
        </w:rPr>
      </w:pPr>
      <w:r w:rsidRPr="007160D4">
        <w:rPr>
          <w:rFonts w:ascii="Times New Roman" w:hAnsi="Times New Roman"/>
          <w:sz w:val="24"/>
          <w:szCs w:val="24"/>
          <w:lang w:val="uk-UA" w:eastAsia="uk-UA"/>
        </w:rPr>
        <w:t xml:space="preserve">Повторити спеціальні стрибкові вправи. </w:t>
      </w:r>
    </w:p>
    <w:p w:rsidR="001F03B5" w:rsidRPr="007160D4" w:rsidRDefault="001F03B5" w:rsidP="00D74ADA">
      <w:pPr>
        <w:tabs>
          <w:tab w:val="left" w:pos="0"/>
        </w:tabs>
        <w:spacing w:after="0" w:line="240" w:lineRule="auto"/>
        <w:ind w:left="20" w:right="1060" w:firstLine="440"/>
        <w:rPr>
          <w:rFonts w:ascii="Times New Roman" w:hAnsi="Times New Roman"/>
          <w:sz w:val="24"/>
          <w:szCs w:val="24"/>
          <w:lang w:val="uk-UA" w:eastAsia="uk-UA"/>
        </w:rPr>
      </w:pPr>
      <w:r w:rsidRPr="007160D4">
        <w:rPr>
          <w:rFonts w:ascii="Times New Roman" w:hAnsi="Times New Roman"/>
          <w:sz w:val="24"/>
          <w:szCs w:val="24"/>
          <w:lang w:val="uk-UA" w:eastAsia="uk-UA"/>
        </w:rPr>
        <w:t xml:space="preserve">Повторити стрибок у висоту способом «переступання». </w:t>
      </w:r>
    </w:p>
    <w:p w:rsidR="001F03B5" w:rsidRPr="007160D4" w:rsidRDefault="001F03B5" w:rsidP="00D74ADA">
      <w:pPr>
        <w:tabs>
          <w:tab w:val="left" w:pos="0"/>
        </w:tabs>
        <w:spacing w:after="0" w:line="240" w:lineRule="auto"/>
        <w:ind w:left="20" w:right="1060" w:firstLine="440"/>
        <w:rPr>
          <w:rFonts w:ascii="Times New Roman" w:hAnsi="Times New Roman"/>
          <w:sz w:val="24"/>
          <w:szCs w:val="24"/>
          <w:lang w:val="uk-UA" w:eastAsia="uk-UA"/>
        </w:rPr>
      </w:pPr>
      <w:r w:rsidRPr="007160D4">
        <w:rPr>
          <w:rFonts w:ascii="Times New Roman" w:hAnsi="Times New Roman"/>
          <w:sz w:val="24"/>
          <w:szCs w:val="24"/>
          <w:lang w:val="uk-UA" w:eastAsia="uk-UA"/>
        </w:rPr>
        <w:t>Рівномірний біг до 1500 м.</w:t>
      </w:r>
    </w:p>
    <w:p w:rsidR="001F03B5" w:rsidRPr="007160D4" w:rsidRDefault="001F03B5" w:rsidP="00D74ADA">
      <w:pPr>
        <w:tabs>
          <w:tab w:val="left" w:pos="0"/>
        </w:tabs>
        <w:spacing w:after="0" w:line="240" w:lineRule="auto"/>
        <w:ind w:left="20" w:right="1060" w:firstLine="440"/>
        <w:rPr>
          <w:rFonts w:ascii="Times New Roman" w:hAnsi="Times New Roman"/>
          <w:sz w:val="24"/>
          <w:szCs w:val="24"/>
          <w:lang w:val="uk-UA" w:eastAsia="uk-UA"/>
        </w:rPr>
      </w:pPr>
      <w:r w:rsidRPr="007160D4">
        <w:rPr>
          <w:rFonts w:ascii="Times New Roman" w:hAnsi="Times New Roman"/>
          <w:sz w:val="24"/>
          <w:szCs w:val="24"/>
          <w:lang w:val="uk-UA" w:eastAsia="uk-UA"/>
        </w:rPr>
        <w:t xml:space="preserve"> Рухливі ігри та естафети. </w:t>
      </w:r>
    </w:p>
    <w:p w:rsidR="001F03B5" w:rsidRPr="007160D4" w:rsidRDefault="001F03B5" w:rsidP="00D74ADA">
      <w:pPr>
        <w:tabs>
          <w:tab w:val="left" w:pos="0"/>
        </w:tabs>
        <w:spacing w:after="0" w:line="240" w:lineRule="auto"/>
        <w:ind w:left="20" w:right="1060" w:firstLine="440"/>
        <w:rPr>
          <w:rFonts w:ascii="Times New Roman" w:hAnsi="Times New Roman"/>
          <w:sz w:val="24"/>
          <w:szCs w:val="24"/>
          <w:lang w:val="uk-UA" w:eastAsia="ru-RU"/>
        </w:rPr>
      </w:pPr>
      <w:r w:rsidRPr="007160D4">
        <w:rPr>
          <w:rFonts w:ascii="Times New Roman" w:hAnsi="Times New Roman"/>
          <w:b/>
          <w:bCs/>
          <w:sz w:val="24"/>
          <w:szCs w:val="24"/>
          <w:lang w:val="uk-UA" w:eastAsia="uk-UA"/>
        </w:rPr>
        <w:t>Місце проведення:</w:t>
      </w:r>
      <w:r w:rsidRPr="007160D4">
        <w:rPr>
          <w:rFonts w:ascii="Times New Roman" w:hAnsi="Times New Roman"/>
          <w:sz w:val="24"/>
          <w:szCs w:val="24"/>
          <w:lang w:val="uk-UA" w:eastAsia="uk-UA"/>
        </w:rPr>
        <w:t xml:space="preserve"> шкільний майданчик.</w:t>
      </w:r>
    </w:p>
    <w:p w:rsidR="001F03B5" w:rsidRDefault="001F03B5" w:rsidP="00D74ADA">
      <w:pPr>
        <w:tabs>
          <w:tab w:val="left" w:pos="0"/>
        </w:tabs>
        <w:spacing w:after="0" w:line="240" w:lineRule="auto"/>
        <w:ind w:left="2000" w:right="140" w:hanging="1020"/>
        <w:rPr>
          <w:rFonts w:ascii="Times New Roman" w:hAnsi="Times New Roman"/>
          <w:sz w:val="24"/>
          <w:szCs w:val="24"/>
          <w:lang w:val="uk-UA" w:eastAsia="uk-UA"/>
        </w:rPr>
      </w:pPr>
      <w:r w:rsidRPr="007160D4">
        <w:rPr>
          <w:rFonts w:ascii="Times New Roman" w:hAnsi="Times New Roman"/>
          <w:b/>
          <w:bCs/>
          <w:sz w:val="24"/>
          <w:szCs w:val="24"/>
          <w:lang w:val="uk-UA" w:eastAsia="uk-UA"/>
        </w:rPr>
        <w:t>Інвентар:</w:t>
      </w:r>
      <w:r w:rsidRPr="007160D4">
        <w:rPr>
          <w:rFonts w:ascii="Times New Roman" w:hAnsi="Times New Roman"/>
          <w:sz w:val="24"/>
          <w:szCs w:val="24"/>
          <w:lang w:val="uk-UA" w:eastAsia="uk-UA"/>
        </w:rPr>
        <w:t xml:space="preserve"> свисток, секундомір, гранати, м'ячі, обручі, пра</w:t>
      </w:r>
      <w:r w:rsidRPr="007160D4">
        <w:rPr>
          <w:rFonts w:ascii="Times New Roman" w:hAnsi="Times New Roman"/>
          <w:sz w:val="24"/>
          <w:szCs w:val="24"/>
          <w:lang w:val="uk-UA" w:eastAsia="uk-UA"/>
        </w:rPr>
        <w:softHyphen/>
        <w:t>порці.</w:t>
      </w:r>
    </w:p>
    <w:p w:rsidR="001F03B5" w:rsidRPr="007160D4" w:rsidRDefault="001F03B5" w:rsidP="00D74ADA">
      <w:pPr>
        <w:tabs>
          <w:tab w:val="left" w:pos="0"/>
        </w:tabs>
        <w:spacing w:after="0" w:line="240" w:lineRule="auto"/>
        <w:ind w:left="2000" w:right="140" w:hanging="1020"/>
        <w:rPr>
          <w:rFonts w:ascii="Times New Roman" w:hAnsi="Times New Roman"/>
          <w:sz w:val="24"/>
          <w:szCs w:val="24"/>
          <w:lang w:val="uk-UA" w:eastAsia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402"/>
        <w:gridCol w:w="1564"/>
        <w:gridCol w:w="4966"/>
      </w:tblGrid>
      <w:tr w:rsidR="001F03B5" w:rsidRPr="003D7DC1" w:rsidTr="002124E2">
        <w:tc>
          <w:tcPr>
            <w:tcW w:w="3398" w:type="dxa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Зміст 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заняття</w:t>
            </w:r>
          </w:p>
        </w:tc>
        <w:tc>
          <w:tcPr>
            <w:tcW w:w="1564" w:type="dxa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ind w:right="120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Дозування</w:t>
            </w:r>
          </w:p>
        </w:tc>
        <w:tc>
          <w:tcPr>
            <w:tcW w:w="4966" w:type="dxa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ind w:left="120" w:right="380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Організаційно- методичні вказівки</w:t>
            </w:r>
          </w:p>
        </w:tc>
      </w:tr>
      <w:tr w:rsidR="001F03B5" w:rsidRPr="003D7DC1" w:rsidTr="002124E2">
        <w:tc>
          <w:tcPr>
            <w:tcW w:w="9928" w:type="dxa"/>
            <w:gridSpan w:val="3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Підготовча частина (14 хв)</w:t>
            </w:r>
          </w:p>
        </w:tc>
      </w:tr>
      <w:tr w:rsidR="001F03B5" w:rsidRPr="003D7DC1" w:rsidTr="002124E2">
        <w:trPr>
          <w:trHeight w:val="543"/>
        </w:trPr>
        <w:tc>
          <w:tcPr>
            <w:tcW w:w="3398" w:type="dxa"/>
          </w:tcPr>
          <w:p w:rsidR="001F03B5" w:rsidRPr="003D7DC1" w:rsidRDefault="001F03B5" w:rsidP="00D74ADA">
            <w:pPr>
              <w:pStyle w:val="ListParagraph"/>
              <w:numPr>
                <w:ilvl w:val="0"/>
                <w:numId w:val="14"/>
              </w:numPr>
              <w:tabs>
                <w:tab w:val="left" w:pos="176"/>
              </w:tabs>
              <w:spacing w:after="0" w:line="240" w:lineRule="auto"/>
              <w:ind w:left="-108" w:firstLine="0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Організаційн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ий момент, при- иітання з групою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, шикуван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softHyphen/>
              <w:t>ня в шеренгу, рапорт</w:t>
            </w:r>
          </w:p>
        </w:tc>
        <w:tc>
          <w:tcPr>
            <w:tcW w:w="1564" w:type="dxa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2 хв</w:t>
            </w:r>
          </w:p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4966" w:type="dxa"/>
            <w:vMerge w:val="restart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ind w:right="40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Перевір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ити стан спор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softHyphen/>
              <w:t>тивної форми студентів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і стан здоров'я — ви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softHyphen/>
              <w:t>мірювання пульсу. Фронтальний метод організаці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ї діяльності студентів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.</w:t>
            </w:r>
          </w:p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ind w:right="40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Дотримуватися техні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softHyphen/>
              <w:t>ки безпеки</w:t>
            </w:r>
          </w:p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F03B5" w:rsidRPr="003D7DC1" w:rsidTr="002124E2">
        <w:trPr>
          <w:trHeight w:val="225"/>
        </w:trPr>
        <w:tc>
          <w:tcPr>
            <w:tcW w:w="3398" w:type="dxa"/>
          </w:tcPr>
          <w:p w:rsidR="001F03B5" w:rsidRPr="003D7DC1" w:rsidRDefault="001F03B5" w:rsidP="00D74ADA">
            <w:pPr>
              <w:pStyle w:val="ListParagraph"/>
              <w:numPr>
                <w:ilvl w:val="0"/>
                <w:numId w:val="14"/>
              </w:numPr>
              <w:tabs>
                <w:tab w:val="left" w:pos="176"/>
              </w:tabs>
              <w:spacing w:after="0" w:line="240" w:lineRule="auto"/>
              <w:ind w:left="-108" w:firstLine="0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Повідомлення завдань 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заняття</w:t>
            </w:r>
          </w:p>
        </w:tc>
        <w:tc>
          <w:tcPr>
            <w:tcW w:w="1564" w:type="dxa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 хв</w:t>
            </w:r>
          </w:p>
        </w:tc>
        <w:tc>
          <w:tcPr>
            <w:tcW w:w="4966" w:type="dxa"/>
            <w:vMerge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F03B5" w:rsidRPr="003D7DC1" w:rsidTr="002124E2">
        <w:tc>
          <w:tcPr>
            <w:tcW w:w="3398" w:type="dxa"/>
          </w:tcPr>
          <w:p w:rsidR="001F03B5" w:rsidRPr="003D7DC1" w:rsidRDefault="001F03B5" w:rsidP="00D74ADA">
            <w:pPr>
              <w:pStyle w:val="ListParagraph"/>
              <w:numPr>
                <w:ilvl w:val="0"/>
                <w:numId w:val="14"/>
              </w:numPr>
              <w:tabs>
                <w:tab w:val="left" w:pos="176"/>
              </w:tabs>
              <w:spacing w:after="0" w:line="240" w:lineRule="auto"/>
              <w:ind w:left="-108" w:right="60" w:firstLine="0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Організовуючі вправи на міс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softHyphen/>
              <w:t>ці та в русі</w:t>
            </w:r>
          </w:p>
        </w:tc>
        <w:tc>
          <w:tcPr>
            <w:tcW w:w="1564" w:type="dxa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 хв</w:t>
            </w:r>
          </w:p>
        </w:tc>
        <w:tc>
          <w:tcPr>
            <w:tcW w:w="4966" w:type="dxa"/>
            <w:vMerge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F03B5" w:rsidRPr="003D7DC1" w:rsidTr="002124E2">
        <w:tc>
          <w:tcPr>
            <w:tcW w:w="3398" w:type="dxa"/>
          </w:tcPr>
          <w:p w:rsidR="001F03B5" w:rsidRPr="003D7DC1" w:rsidRDefault="001F03B5" w:rsidP="00D74ADA">
            <w:pPr>
              <w:pStyle w:val="ListParagraph"/>
              <w:numPr>
                <w:ilvl w:val="0"/>
                <w:numId w:val="14"/>
              </w:numPr>
              <w:tabs>
                <w:tab w:val="left" w:pos="176"/>
              </w:tabs>
              <w:spacing w:after="0" w:line="240" w:lineRule="auto"/>
              <w:ind w:left="-108" w:right="60" w:firstLine="0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Загальнорозвивальні вправи в парах</w:t>
            </w:r>
          </w:p>
        </w:tc>
        <w:tc>
          <w:tcPr>
            <w:tcW w:w="1564" w:type="dxa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8 хв</w:t>
            </w:r>
          </w:p>
        </w:tc>
        <w:tc>
          <w:tcPr>
            <w:tcW w:w="4966" w:type="dxa"/>
            <w:vMerge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F03B5" w:rsidRPr="003D7DC1" w:rsidTr="002124E2">
        <w:tc>
          <w:tcPr>
            <w:tcW w:w="9928" w:type="dxa"/>
            <w:gridSpan w:val="3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Основна частина (26 хв)</w:t>
            </w:r>
          </w:p>
        </w:tc>
      </w:tr>
      <w:tr w:rsidR="001F03B5" w:rsidRPr="003D7DC1" w:rsidTr="002124E2">
        <w:tc>
          <w:tcPr>
            <w:tcW w:w="3398" w:type="dxa"/>
          </w:tcPr>
          <w:p w:rsidR="001F03B5" w:rsidRPr="003D7DC1" w:rsidRDefault="001F03B5" w:rsidP="00D74ADA">
            <w:pPr>
              <w:pStyle w:val="ListParagraph"/>
              <w:numPr>
                <w:ilvl w:val="0"/>
                <w:numId w:val="15"/>
              </w:numPr>
              <w:tabs>
                <w:tab w:val="left" w:pos="176"/>
              </w:tabs>
              <w:spacing w:after="0" w:line="240" w:lineRule="auto"/>
              <w:ind w:left="-108" w:right="60" w:firstLine="0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(Спеціальні стрибкові вправи: Г "-стрибки вгору з місця .і двох ніг; - стрибки на одній нозі на відстань; багатоскоки на одній нозі</w:t>
            </w:r>
          </w:p>
        </w:tc>
        <w:tc>
          <w:tcPr>
            <w:tcW w:w="1564" w:type="dxa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5 хв</w:t>
            </w:r>
          </w:p>
        </w:tc>
        <w:tc>
          <w:tcPr>
            <w:tcW w:w="4966" w:type="dxa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ind w:right="60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Виправляти помилки. Фронтальний ме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тод організації діяльності студентів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.</w:t>
            </w:r>
          </w:p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Пояснити, показати.</w:t>
            </w:r>
          </w:p>
        </w:tc>
      </w:tr>
      <w:tr w:rsidR="001F03B5" w:rsidRPr="003D7DC1" w:rsidTr="002124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trHeight w:val="211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2. Стрибок у довжину з розбігу способом «переступання»: —відштовхування у стрибку способом «переступання»; —розбіг із 3—4 кроків із від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softHyphen/>
              <w:t>штовхуванням; —подолання планки й при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softHyphen/>
              <w:t>землення; —відштовхування з розбігом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8 хв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ind w:left="120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Слідкувати за темпом і ритмом бігу. Ігровий метод органі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softHyphen/>
              <w:t xml:space="preserve">зації діяльності 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студентів.</w:t>
            </w:r>
          </w:p>
        </w:tc>
      </w:tr>
      <w:tr w:rsidR="001F03B5" w:rsidRPr="003D7DC1" w:rsidTr="002124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trHeight w:val="47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3. Рівномірний біг до 1500 м (без урахування часу)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7 хв</w:t>
            </w: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1F03B5" w:rsidRPr="003D7DC1" w:rsidTr="002124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trHeight w:val="18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4. Рухливі ігри та естафети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6 хв</w:t>
            </w:r>
          </w:p>
        </w:tc>
        <w:tc>
          <w:tcPr>
            <w:tcW w:w="4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1F03B5" w:rsidRPr="003D7DC1" w:rsidTr="002124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trHeight w:val="312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Заключна частина Ґ5 хв)</w:t>
            </w:r>
          </w:p>
        </w:tc>
      </w:tr>
      <w:tr w:rsidR="001F03B5" w:rsidRPr="003D7DC1" w:rsidTr="002124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trHeight w:val="50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1. Шикування в шеренгу. Впра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softHyphen/>
              <w:t>ви на відновлення дихання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2 хв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ind w:left="120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У повільному темпі. Оцінити загальнороз- , вивальні вправи в па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softHyphen/>
              <w:t>рах</w:t>
            </w:r>
          </w:p>
        </w:tc>
      </w:tr>
      <w:tr w:rsidR="001F03B5" w:rsidRPr="003D7DC1" w:rsidTr="002124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trHeight w:val="23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2. Підбиття підсумків 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заняття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2 хв</w:t>
            </w:r>
          </w:p>
        </w:tc>
        <w:tc>
          <w:tcPr>
            <w:tcW w:w="49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1F03B5" w:rsidRPr="003D7DC1" w:rsidTr="002124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trHeight w:val="4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3. Пояснення домашнього завдання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 хв</w:t>
            </w:r>
          </w:p>
        </w:tc>
        <w:tc>
          <w:tcPr>
            <w:tcW w:w="4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</w:tbl>
    <w:p w:rsidR="001F03B5" w:rsidRDefault="001F03B5" w:rsidP="00D74ADA">
      <w:pPr>
        <w:keepNext/>
        <w:keepLines/>
        <w:tabs>
          <w:tab w:val="left" w:pos="0"/>
          <w:tab w:val="left" w:pos="4431"/>
          <w:tab w:val="left" w:leader="underscore" w:pos="6519"/>
          <w:tab w:val="left" w:leader="underscore" w:pos="6562"/>
        </w:tabs>
        <w:spacing w:after="0" w:line="240" w:lineRule="auto"/>
        <w:ind w:left="20"/>
        <w:outlineLvl w:val="0"/>
        <w:rPr>
          <w:rFonts w:ascii="Times New Roman" w:hAnsi="Times New Roman"/>
          <w:b/>
          <w:bCs/>
          <w:sz w:val="24"/>
          <w:szCs w:val="24"/>
          <w:lang w:val="uk-UA" w:eastAsia="uk-UA"/>
        </w:rPr>
      </w:pPr>
    </w:p>
    <w:p w:rsidR="001F03B5" w:rsidRDefault="001F03B5" w:rsidP="00D74ADA">
      <w:pPr>
        <w:keepNext/>
        <w:keepLines/>
        <w:tabs>
          <w:tab w:val="left" w:pos="0"/>
          <w:tab w:val="left" w:pos="4431"/>
          <w:tab w:val="left" w:leader="underscore" w:pos="6519"/>
          <w:tab w:val="left" w:leader="underscore" w:pos="6562"/>
        </w:tabs>
        <w:spacing w:after="0" w:line="240" w:lineRule="auto"/>
        <w:ind w:left="20"/>
        <w:outlineLvl w:val="0"/>
        <w:rPr>
          <w:rFonts w:ascii="Times New Roman" w:hAnsi="Times New Roman"/>
          <w:b/>
          <w:bCs/>
          <w:sz w:val="24"/>
          <w:szCs w:val="24"/>
          <w:lang w:val="uk-UA" w:eastAsia="uk-UA"/>
        </w:rPr>
      </w:pPr>
    </w:p>
    <w:p w:rsidR="001F03B5" w:rsidRDefault="001F03B5" w:rsidP="00D74ADA">
      <w:pPr>
        <w:keepNext/>
        <w:keepLines/>
        <w:tabs>
          <w:tab w:val="left" w:pos="0"/>
          <w:tab w:val="left" w:pos="4431"/>
          <w:tab w:val="left" w:leader="underscore" w:pos="6519"/>
          <w:tab w:val="left" w:leader="underscore" w:pos="6562"/>
        </w:tabs>
        <w:spacing w:after="0" w:line="240" w:lineRule="auto"/>
        <w:ind w:left="20"/>
        <w:outlineLvl w:val="0"/>
        <w:rPr>
          <w:rFonts w:ascii="Times New Roman" w:hAnsi="Times New Roman"/>
          <w:b/>
          <w:bCs/>
          <w:sz w:val="24"/>
          <w:szCs w:val="24"/>
          <w:lang w:val="uk-UA" w:eastAsia="uk-UA"/>
        </w:rPr>
      </w:pPr>
    </w:p>
    <w:p w:rsidR="001F03B5" w:rsidRDefault="001F03B5" w:rsidP="00D74ADA">
      <w:pPr>
        <w:keepNext/>
        <w:keepLines/>
        <w:tabs>
          <w:tab w:val="left" w:pos="0"/>
          <w:tab w:val="left" w:pos="4431"/>
          <w:tab w:val="left" w:leader="underscore" w:pos="6519"/>
          <w:tab w:val="left" w:leader="underscore" w:pos="6562"/>
        </w:tabs>
        <w:spacing w:after="0" w:line="240" w:lineRule="auto"/>
        <w:ind w:left="20"/>
        <w:outlineLvl w:val="0"/>
        <w:rPr>
          <w:rFonts w:ascii="Times New Roman" w:hAnsi="Times New Roman"/>
          <w:b/>
          <w:bCs/>
          <w:sz w:val="24"/>
          <w:szCs w:val="24"/>
          <w:lang w:val="uk-UA" w:eastAsia="uk-UA"/>
        </w:rPr>
      </w:pPr>
    </w:p>
    <w:p w:rsidR="001F03B5" w:rsidRDefault="001F03B5" w:rsidP="00D74ADA">
      <w:pPr>
        <w:rPr>
          <w:rFonts w:ascii="Times New Roman" w:hAnsi="Times New Roman"/>
          <w:b/>
          <w:bCs/>
          <w:sz w:val="24"/>
          <w:szCs w:val="24"/>
          <w:lang w:val="uk-UA" w:eastAsia="uk-UA"/>
        </w:rPr>
      </w:pPr>
    </w:p>
    <w:p w:rsidR="001F03B5" w:rsidRDefault="001F03B5" w:rsidP="00D74ADA">
      <w:pPr>
        <w:rPr>
          <w:rFonts w:ascii="Times New Roman" w:hAnsi="Times New Roman"/>
          <w:b/>
          <w:sz w:val="28"/>
          <w:lang w:val="uk-UA" w:eastAsia="uk-UA"/>
        </w:rPr>
      </w:pPr>
    </w:p>
    <w:p w:rsidR="001F03B5" w:rsidRDefault="001F03B5" w:rsidP="00D74ADA">
      <w:pPr>
        <w:rPr>
          <w:rFonts w:ascii="Times New Roman" w:hAnsi="Times New Roman"/>
          <w:b/>
          <w:sz w:val="28"/>
          <w:lang w:val="uk-UA" w:eastAsia="uk-UA"/>
        </w:rPr>
      </w:pPr>
    </w:p>
    <w:p w:rsidR="001F03B5" w:rsidRPr="00B0176B" w:rsidRDefault="001F03B5" w:rsidP="00D74ADA">
      <w:pPr>
        <w:rPr>
          <w:rFonts w:ascii="Times New Roman" w:hAnsi="Times New Roman"/>
          <w:lang w:val="uk-UA" w:eastAsia="ru-RU"/>
        </w:rPr>
      </w:pPr>
      <w:r>
        <w:rPr>
          <w:rFonts w:ascii="Times New Roman" w:hAnsi="Times New Roman"/>
          <w:b/>
          <w:sz w:val="28"/>
          <w:lang w:val="uk-UA" w:eastAsia="uk-UA"/>
        </w:rPr>
        <w:t>План-конспект заняття</w:t>
      </w:r>
      <w:r w:rsidRPr="00B0176B">
        <w:rPr>
          <w:rFonts w:ascii="Times New Roman" w:hAnsi="Times New Roman"/>
          <w:b/>
          <w:sz w:val="28"/>
          <w:lang w:val="uk-UA" w:eastAsia="uk-UA"/>
        </w:rPr>
        <w:t xml:space="preserve"> № 12</w:t>
      </w:r>
      <w:r w:rsidRPr="00B0176B">
        <w:rPr>
          <w:rFonts w:ascii="Times New Roman" w:hAnsi="Times New Roman"/>
          <w:sz w:val="28"/>
          <w:lang w:val="uk-UA" w:eastAsia="uk-UA"/>
        </w:rPr>
        <w:tab/>
        <w:t>Дата</w:t>
      </w:r>
      <w:r w:rsidRPr="00B0176B">
        <w:rPr>
          <w:rFonts w:ascii="Times New Roman" w:hAnsi="Times New Roman"/>
          <w:lang w:val="uk-UA" w:eastAsia="uk-UA"/>
        </w:rPr>
        <w:tab/>
      </w:r>
      <w:r w:rsidRPr="00B0176B">
        <w:rPr>
          <w:rFonts w:ascii="Times New Roman" w:hAnsi="Times New Roman"/>
          <w:lang w:val="uk-UA" w:eastAsia="uk-UA"/>
        </w:rPr>
        <w:tab/>
      </w:r>
    </w:p>
    <w:p w:rsidR="001F03B5" w:rsidRPr="007160D4" w:rsidRDefault="001F03B5" w:rsidP="00D74ADA">
      <w:pPr>
        <w:tabs>
          <w:tab w:val="left" w:pos="0"/>
        </w:tabs>
        <w:spacing w:after="0" w:line="240" w:lineRule="auto"/>
        <w:ind w:left="20"/>
        <w:rPr>
          <w:rFonts w:ascii="Times New Roman" w:hAnsi="Times New Roman"/>
          <w:sz w:val="24"/>
          <w:szCs w:val="24"/>
          <w:lang w:val="uk-UA" w:eastAsia="ru-RU"/>
        </w:rPr>
      </w:pPr>
      <w:r w:rsidRPr="007160D4">
        <w:rPr>
          <w:rFonts w:ascii="Times New Roman" w:hAnsi="Times New Roman"/>
          <w:b/>
          <w:bCs/>
          <w:sz w:val="24"/>
          <w:szCs w:val="24"/>
          <w:lang w:val="uk-UA" w:eastAsia="uk-UA"/>
        </w:rPr>
        <w:t>Завдання:</w:t>
      </w:r>
    </w:p>
    <w:p w:rsidR="001F03B5" w:rsidRPr="007160D4" w:rsidRDefault="001F03B5" w:rsidP="00D74ADA">
      <w:pPr>
        <w:tabs>
          <w:tab w:val="left" w:pos="0"/>
        </w:tabs>
        <w:spacing w:after="0" w:line="240" w:lineRule="auto"/>
        <w:ind w:left="500"/>
        <w:rPr>
          <w:rFonts w:ascii="Times New Roman" w:hAnsi="Times New Roman"/>
          <w:sz w:val="24"/>
          <w:szCs w:val="24"/>
          <w:lang w:val="uk-UA" w:eastAsia="ru-RU"/>
        </w:rPr>
      </w:pPr>
      <w:r w:rsidRPr="007160D4">
        <w:rPr>
          <w:rFonts w:ascii="Times New Roman" w:hAnsi="Times New Roman"/>
          <w:sz w:val="24"/>
          <w:szCs w:val="24"/>
          <w:lang w:val="uk-UA" w:eastAsia="uk-UA"/>
        </w:rPr>
        <w:t>Повторити спеціальні вправи для метання.</w:t>
      </w:r>
    </w:p>
    <w:p w:rsidR="001F03B5" w:rsidRPr="007160D4" w:rsidRDefault="001F03B5" w:rsidP="00D74ADA">
      <w:pPr>
        <w:tabs>
          <w:tab w:val="left" w:pos="0"/>
          <w:tab w:val="left" w:pos="6457"/>
        </w:tabs>
        <w:spacing w:after="0" w:line="240" w:lineRule="auto"/>
        <w:ind w:left="500"/>
        <w:rPr>
          <w:rFonts w:ascii="Times New Roman" w:hAnsi="Times New Roman"/>
          <w:sz w:val="24"/>
          <w:szCs w:val="24"/>
          <w:lang w:val="uk-UA" w:eastAsia="ru-RU"/>
        </w:rPr>
      </w:pPr>
      <w:r w:rsidRPr="007160D4">
        <w:rPr>
          <w:rFonts w:ascii="Times New Roman" w:hAnsi="Times New Roman"/>
          <w:sz w:val="24"/>
          <w:szCs w:val="24"/>
          <w:lang w:val="uk-UA" w:eastAsia="uk-UA"/>
        </w:rPr>
        <w:t>Повторити метання тенісного</w:t>
      </w:r>
      <w:r>
        <w:rPr>
          <w:rFonts w:ascii="Times New Roman" w:hAnsi="Times New Roman"/>
          <w:sz w:val="24"/>
          <w:szCs w:val="24"/>
          <w:lang w:val="uk-UA" w:eastAsia="uk-UA"/>
        </w:rPr>
        <w:t xml:space="preserve"> м'яча з 15 м у ціль.</w:t>
      </w:r>
    </w:p>
    <w:p w:rsidR="001F03B5" w:rsidRPr="007160D4" w:rsidRDefault="001F03B5" w:rsidP="00D74ADA">
      <w:pPr>
        <w:tabs>
          <w:tab w:val="left" w:pos="0"/>
        </w:tabs>
        <w:spacing w:after="0" w:line="240" w:lineRule="auto"/>
        <w:ind w:left="500" w:right="40"/>
        <w:rPr>
          <w:rFonts w:ascii="Times New Roman" w:hAnsi="Times New Roman"/>
          <w:sz w:val="24"/>
          <w:szCs w:val="24"/>
          <w:lang w:val="uk-UA" w:eastAsia="ru-RU"/>
        </w:rPr>
      </w:pPr>
      <w:r w:rsidRPr="007160D4">
        <w:rPr>
          <w:rFonts w:ascii="Times New Roman" w:hAnsi="Times New Roman"/>
          <w:sz w:val="24"/>
          <w:szCs w:val="24"/>
          <w:lang w:val="uk-UA" w:eastAsia="uk-UA"/>
        </w:rPr>
        <w:t>Рівномірний біг до 2000 м. Рухливі ігри.</w:t>
      </w:r>
    </w:p>
    <w:p w:rsidR="001F03B5" w:rsidRPr="007160D4" w:rsidRDefault="001F03B5" w:rsidP="00D74ADA">
      <w:pPr>
        <w:tabs>
          <w:tab w:val="left" w:pos="0"/>
          <w:tab w:val="left" w:pos="6471"/>
        </w:tabs>
        <w:spacing w:after="0" w:line="240" w:lineRule="auto"/>
        <w:ind w:left="20"/>
        <w:rPr>
          <w:rFonts w:ascii="Times New Roman" w:hAnsi="Times New Roman"/>
          <w:sz w:val="24"/>
          <w:szCs w:val="24"/>
          <w:lang w:val="uk-UA" w:eastAsia="ru-RU"/>
        </w:rPr>
      </w:pPr>
      <w:r w:rsidRPr="007160D4">
        <w:rPr>
          <w:rFonts w:ascii="Times New Roman" w:hAnsi="Times New Roman"/>
          <w:b/>
          <w:bCs/>
          <w:sz w:val="24"/>
          <w:szCs w:val="24"/>
          <w:lang w:val="uk-UA" w:eastAsia="uk-UA"/>
        </w:rPr>
        <w:t>Місце проведення:</w:t>
      </w:r>
      <w:r>
        <w:rPr>
          <w:rFonts w:ascii="Times New Roman" w:hAnsi="Times New Roman"/>
          <w:sz w:val="24"/>
          <w:szCs w:val="24"/>
          <w:lang w:val="uk-UA" w:eastAsia="uk-UA"/>
        </w:rPr>
        <w:t xml:space="preserve"> шкільний майданчик.</w:t>
      </w:r>
    </w:p>
    <w:p w:rsidR="001F03B5" w:rsidRPr="007160D4" w:rsidRDefault="001F03B5" w:rsidP="00D74ADA">
      <w:pPr>
        <w:tabs>
          <w:tab w:val="left" w:pos="0"/>
        </w:tabs>
        <w:spacing w:after="0" w:line="240" w:lineRule="auto"/>
        <w:ind w:left="1980" w:right="40" w:hanging="1000"/>
        <w:rPr>
          <w:rFonts w:ascii="Times New Roman" w:hAnsi="Times New Roman"/>
          <w:sz w:val="24"/>
          <w:szCs w:val="24"/>
          <w:lang w:val="uk-UA" w:eastAsia="ru-RU"/>
        </w:rPr>
      </w:pPr>
      <w:r w:rsidRPr="007160D4">
        <w:rPr>
          <w:rFonts w:ascii="Times New Roman" w:hAnsi="Times New Roman"/>
          <w:b/>
          <w:bCs/>
          <w:sz w:val="24"/>
          <w:szCs w:val="24"/>
          <w:lang w:val="uk-UA" w:eastAsia="uk-UA"/>
        </w:rPr>
        <w:t>Інвентар:</w:t>
      </w:r>
      <w:r w:rsidRPr="007160D4">
        <w:rPr>
          <w:rFonts w:ascii="Times New Roman" w:hAnsi="Times New Roman"/>
          <w:sz w:val="24"/>
          <w:szCs w:val="24"/>
          <w:lang w:val="uk-UA" w:eastAsia="uk-UA"/>
        </w:rPr>
        <w:t xml:space="preserve"> свисток, секундомір, прапорці, м'ячі, обручі, ска</w:t>
      </w:r>
      <w:r w:rsidRPr="007160D4">
        <w:rPr>
          <w:rFonts w:ascii="Times New Roman" w:hAnsi="Times New Roman"/>
          <w:sz w:val="24"/>
          <w:szCs w:val="24"/>
          <w:lang w:val="uk-UA" w:eastAsia="uk-UA"/>
        </w:rPr>
        <w:softHyphen/>
        <w:t>калки, мішень.</w:t>
      </w:r>
    </w:p>
    <w:p w:rsidR="001F03B5" w:rsidRPr="007160D4" w:rsidRDefault="001F03B5" w:rsidP="00D74ADA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9923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3402"/>
        <w:gridCol w:w="1418"/>
        <w:gridCol w:w="5103"/>
      </w:tblGrid>
      <w:tr w:rsidR="001F03B5" w:rsidRPr="003D7DC1" w:rsidTr="002124E2">
        <w:trPr>
          <w:trHeight w:val="22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ind w:left="1080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Зміст 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заняття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Дозу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softHyphen/>
              <w:t>вання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Організаційно- методичні вказівки</w:t>
            </w:r>
          </w:p>
        </w:tc>
      </w:tr>
      <w:tr w:rsidR="001F03B5" w:rsidRPr="003D7DC1" w:rsidTr="002124E2">
        <w:trPr>
          <w:trHeight w:val="307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Підготовча частина (15 хв)</w:t>
            </w:r>
          </w:p>
        </w:tc>
      </w:tr>
      <w:tr w:rsidR="001F03B5" w:rsidRPr="003D7DC1" w:rsidTr="002124E2">
        <w:trPr>
          <w:trHeight w:val="8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1. Організаційн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ий момент, при- вітання з групою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, шикування в шеренгу, рапорт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2 хв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ind w:left="80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Перевірити с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тан спор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softHyphen/>
              <w:t>тивної форми студентів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і стан здоров'я. Фронтальний метод організації діяльності 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студентів.</w:t>
            </w:r>
          </w:p>
        </w:tc>
      </w:tr>
      <w:tr w:rsidR="001F03B5" w:rsidRPr="003D7DC1" w:rsidTr="002124E2">
        <w:trPr>
          <w:trHeight w:val="35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2. Повідомлення завдань 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заняття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 хв</w:t>
            </w:r>
          </w:p>
        </w:tc>
        <w:tc>
          <w:tcPr>
            <w:tcW w:w="51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1F03B5" w:rsidRPr="003D7DC1" w:rsidTr="002124E2">
        <w:trPr>
          <w:trHeight w:val="22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3. Організовуючі вправи в русі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3 хв</w:t>
            </w:r>
          </w:p>
        </w:tc>
        <w:tc>
          <w:tcPr>
            <w:tcW w:w="51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1F03B5" w:rsidRPr="003D7DC1" w:rsidTr="002124E2">
        <w:trPr>
          <w:trHeight w:val="4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4. Загальнорозвивальні вправи біля опори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9 хв</w:t>
            </w:r>
          </w:p>
        </w:tc>
        <w:tc>
          <w:tcPr>
            <w:tcW w:w="5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1F03B5" w:rsidRPr="003D7DC1" w:rsidTr="002124E2">
        <w:trPr>
          <w:trHeight w:val="317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Основна частина (25 хв)</w:t>
            </w:r>
          </w:p>
        </w:tc>
      </w:tr>
      <w:tr w:rsidR="001F03B5" w:rsidRPr="003D7DC1" w:rsidTr="002124E2">
        <w:trPr>
          <w:trHeight w:val="232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1. Спеціальні вправи для</w:t>
            </w:r>
          </w:p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метання:</w:t>
            </w:r>
          </w:p>
          <w:p w:rsidR="001F03B5" w:rsidRPr="003D7DC1" w:rsidRDefault="001F03B5" w:rsidP="002124E2">
            <w:pPr>
              <w:numPr>
                <w:ilvl w:val="0"/>
                <w:numId w:val="1"/>
              </w:numPr>
              <w:tabs>
                <w:tab w:val="left" w:pos="0"/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імітація виконання фінального зусилля за допо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softHyphen/>
              <w:t>могою партнера; метання каштанів, камін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softHyphen/>
              <w:t>ня з місця, стоячи облич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softHyphen/>
              <w:t>чям у напрямку кидка;</w:t>
            </w:r>
          </w:p>
          <w:p w:rsidR="001F03B5" w:rsidRPr="003D7DC1" w:rsidRDefault="001F03B5" w:rsidP="002124E2">
            <w:pPr>
              <w:numPr>
                <w:ilvl w:val="0"/>
                <w:numId w:val="1"/>
              </w:numPr>
              <w:tabs>
                <w:tab w:val="left" w:pos="0"/>
                <w:tab w:val="left" w:pos="43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імітація схресного кроку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6 хв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Пояснити, показати. Виправляти помилки. Фронтальний метод організації діял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ьності студентів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.</w:t>
            </w:r>
          </w:p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Слідкувати за дихан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softHyphen/>
              <w:t>ням.</w:t>
            </w:r>
          </w:p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Ігровий метод органі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softHyphen/>
              <w:t xml:space="preserve">зації діяльності 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студентів.</w:t>
            </w:r>
          </w:p>
        </w:tc>
      </w:tr>
      <w:tr w:rsidR="001F03B5" w:rsidRPr="003D7DC1" w:rsidTr="002124E2">
        <w:trPr>
          <w:trHeight w:val="51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2. Метання тенісного м'яча з 15 м у ціль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6 хв</w:t>
            </w:r>
          </w:p>
        </w:tc>
        <w:tc>
          <w:tcPr>
            <w:tcW w:w="51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1F03B5" w:rsidRPr="003D7DC1" w:rsidTr="002124E2">
        <w:trPr>
          <w:trHeight w:val="52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3. Рівномірний біг до 2000 м (без урахування часу)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9 хв</w:t>
            </w:r>
          </w:p>
        </w:tc>
        <w:tc>
          <w:tcPr>
            <w:tcW w:w="51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1F03B5" w:rsidRPr="003D7DC1" w:rsidTr="002124E2">
        <w:trPr>
          <w:trHeight w:val="9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4. Рухливі ігри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4 хв</w:t>
            </w:r>
          </w:p>
        </w:tc>
        <w:tc>
          <w:tcPr>
            <w:tcW w:w="5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1F03B5" w:rsidRPr="003D7DC1" w:rsidTr="002124E2">
        <w:trPr>
          <w:trHeight w:val="322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Заключна частина (5 хв)</w:t>
            </w:r>
          </w:p>
        </w:tc>
      </w:tr>
      <w:tr w:rsidR="001F03B5" w:rsidRPr="003D7DC1" w:rsidTr="002124E2">
        <w:trPr>
          <w:trHeight w:val="47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1. Шикування в шеренгу. Впра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softHyphen/>
              <w:t>ви на увагу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2 хв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Концентрація уваги. Оцінити вправи біля опори</w:t>
            </w:r>
          </w:p>
        </w:tc>
      </w:tr>
      <w:tr w:rsidR="001F03B5" w:rsidRPr="003D7DC1" w:rsidTr="002124E2">
        <w:trPr>
          <w:trHeight w:val="7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2. Підбиття підсумків 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заняття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2 хв</w:t>
            </w:r>
          </w:p>
        </w:tc>
        <w:tc>
          <w:tcPr>
            <w:tcW w:w="51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1F03B5" w:rsidRPr="003D7DC1" w:rsidTr="002124E2">
        <w:trPr>
          <w:trHeight w:val="19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3. Пояснення домашнього завдання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 хв</w:t>
            </w:r>
          </w:p>
        </w:tc>
        <w:tc>
          <w:tcPr>
            <w:tcW w:w="5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</w:tbl>
    <w:p w:rsidR="001F03B5" w:rsidRPr="007160D4" w:rsidRDefault="001F03B5" w:rsidP="00D74ADA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1F03B5" w:rsidRDefault="001F03B5" w:rsidP="00D74ADA">
      <w:pPr>
        <w:keepNext/>
        <w:keepLines/>
        <w:tabs>
          <w:tab w:val="left" w:pos="0"/>
          <w:tab w:val="left" w:pos="4461"/>
        </w:tabs>
        <w:spacing w:after="0" w:line="240" w:lineRule="auto"/>
        <w:ind w:left="40"/>
        <w:outlineLvl w:val="0"/>
        <w:rPr>
          <w:rFonts w:ascii="Times New Roman" w:hAnsi="Times New Roman"/>
          <w:b/>
          <w:bCs/>
          <w:sz w:val="24"/>
          <w:szCs w:val="24"/>
          <w:lang w:val="uk-UA" w:eastAsia="uk-UA"/>
        </w:rPr>
      </w:pPr>
    </w:p>
    <w:p w:rsidR="001F03B5" w:rsidRDefault="001F03B5" w:rsidP="00D74ADA">
      <w:pPr>
        <w:keepNext/>
        <w:keepLines/>
        <w:tabs>
          <w:tab w:val="left" w:pos="0"/>
          <w:tab w:val="left" w:pos="4461"/>
        </w:tabs>
        <w:spacing w:after="0" w:line="240" w:lineRule="auto"/>
        <w:ind w:left="40"/>
        <w:outlineLvl w:val="0"/>
        <w:rPr>
          <w:rFonts w:ascii="Times New Roman" w:hAnsi="Times New Roman"/>
          <w:b/>
          <w:bCs/>
          <w:sz w:val="24"/>
          <w:szCs w:val="24"/>
          <w:lang w:val="uk-UA" w:eastAsia="uk-UA"/>
        </w:rPr>
      </w:pPr>
    </w:p>
    <w:p w:rsidR="001F03B5" w:rsidRDefault="001F03B5" w:rsidP="00D74ADA">
      <w:pPr>
        <w:keepNext/>
        <w:keepLines/>
        <w:tabs>
          <w:tab w:val="left" w:pos="0"/>
          <w:tab w:val="left" w:pos="4461"/>
        </w:tabs>
        <w:spacing w:after="0" w:line="240" w:lineRule="auto"/>
        <w:ind w:left="40"/>
        <w:outlineLvl w:val="0"/>
        <w:rPr>
          <w:rFonts w:ascii="Times New Roman" w:hAnsi="Times New Roman"/>
          <w:b/>
          <w:bCs/>
          <w:sz w:val="24"/>
          <w:szCs w:val="24"/>
          <w:lang w:val="uk-UA" w:eastAsia="uk-UA"/>
        </w:rPr>
      </w:pPr>
    </w:p>
    <w:p w:rsidR="001F03B5" w:rsidRDefault="001F03B5" w:rsidP="00D74ADA">
      <w:pPr>
        <w:keepNext/>
        <w:keepLines/>
        <w:tabs>
          <w:tab w:val="left" w:pos="0"/>
          <w:tab w:val="left" w:pos="4461"/>
        </w:tabs>
        <w:spacing w:after="0" w:line="240" w:lineRule="auto"/>
        <w:ind w:left="40"/>
        <w:outlineLvl w:val="0"/>
        <w:rPr>
          <w:rFonts w:ascii="Times New Roman" w:hAnsi="Times New Roman"/>
          <w:b/>
          <w:bCs/>
          <w:sz w:val="24"/>
          <w:szCs w:val="24"/>
          <w:lang w:val="uk-UA" w:eastAsia="uk-UA"/>
        </w:rPr>
      </w:pPr>
    </w:p>
    <w:p w:rsidR="001F03B5" w:rsidRDefault="001F03B5" w:rsidP="00D74ADA">
      <w:pPr>
        <w:keepNext/>
        <w:keepLines/>
        <w:tabs>
          <w:tab w:val="left" w:pos="0"/>
          <w:tab w:val="left" w:pos="4461"/>
        </w:tabs>
        <w:spacing w:after="0" w:line="240" w:lineRule="auto"/>
        <w:ind w:left="40"/>
        <w:outlineLvl w:val="0"/>
        <w:rPr>
          <w:rFonts w:ascii="Times New Roman" w:hAnsi="Times New Roman"/>
          <w:b/>
          <w:bCs/>
          <w:sz w:val="24"/>
          <w:szCs w:val="24"/>
          <w:lang w:val="uk-UA" w:eastAsia="uk-UA"/>
        </w:rPr>
      </w:pPr>
    </w:p>
    <w:p w:rsidR="001F03B5" w:rsidRDefault="001F03B5" w:rsidP="00D74ADA">
      <w:pPr>
        <w:keepNext/>
        <w:keepLines/>
        <w:tabs>
          <w:tab w:val="left" w:pos="0"/>
          <w:tab w:val="left" w:pos="4461"/>
        </w:tabs>
        <w:spacing w:after="0" w:line="240" w:lineRule="auto"/>
        <w:ind w:left="40"/>
        <w:outlineLvl w:val="0"/>
        <w:rPr>
          <w:rFonts w:ascii="Times New Roman" w:hAnsi="Times New Roman"/>
          <w:b/>
          <w:bCs/>
          <w:sz w:val="24"/>
          <w:szCs w:val="24"/>
          <w:lang w:val="uk-UA" w:eastAsia="uk-UA"/>
        </w:rPr>
      </w:pPr>
    </w:p>
    <w:p w:rsidR="001F03B5" w:rsidRDefault="001F03B5" w:rsidP="00D74ADA">
      <w:pPr>
        <w:keepNext/>
        <w:keepLines/>
        <w:tabs>
          <w:tab w:val="left" w:pos="0"/>
          <w:tab w:val="left" w:pos="4461"/>
        </w:tabs>
        <w:spacing w:after="0" w:line="240" w:lineRule="auto"/>
        <w:ind w:left="40"/>
        <w:outlineLvl w:val="0"/>
        <w:rPr>
          <w:rFonts w:ascii="Times New Roman" w:hAnsi="Times New Roman"/>
          <w:b/>
          <w:bCs/>
          <w:sz w:val="24"/>
          <w:szCs w:val="24"/>
          <w:lang w:val="uk-UA" w:eastAsia="uk-UA"/>
        </w:rPr>
      </w:pPr>
    </w:p>
    <w:p w:rsidR="001F03B5" w:rsidRDefault="001F03B5" w:rsidP="00D74ADA">
      <w:pPr>
        <w:keepNext/>
        <w:keepLines/>
        <w:tabs>
          <w:tab w:val="left" w:pos="0"/>
          <w:tab w:val="left" w:pos="4461"/>
        </w:tabs>
        <w:spacing w:after="0" w:line="240" w:lineRule="auto"/>
        <w:ind w:left="40"/>
        <w:outlineLvl w:val="0"/>
        <w:rPr>
          <w:rFonts w:ascii="Times New Roman" w:hAnsi="Times New Roman"/>
          <w:b/>
          <w:bCs/>
          <w:sz w:val="24"/>
          <w:szCs w:val="24"/>
          <w:lang w:val="uk-UA" w:eastAsia="uk-UA"/>
        </w:rPr>
      </w:pPr>
    </w:p>
    <w:p w:rsidR="001F03B5" w:rsidRDefault="001F03B5" w:rsidP="00D74ADA">
      <w:pPr>
        <w:rPr>
          <w:lang w:val="uk-UA" w:eastAsia="uk-UA"/>
        </w:rPr>
      </w:pPr>
    </w:p>
    <w:p w:rsidR="001F03B5" w:rsidRDefault="001F03B5" w:rsidP="00D74ADA">
      <w:pPr>
        <w:rPr>
          <w:rFonts w:ascii="Times New Roman" w:hAnsi="Times New Roman"/>
          <w:b/>
          <w:sz w:val="28"/>
          <w:lang w:val="uk-UA" w:eastAsia="uk-UA"/>
        </w:rPr>
      </w:pPr>
    </w:p>
    <w:p w:rsidR="001F03B5" w:rsidRDefault="001F03B5" w:rsidP="00D74ADA">
      <w:pPr>
        <w:rPr>
          <w:rFonts w:ascii="Times New Roman" w:hAnsi="Times New Roman"/>
          <w:b/>
          <w:sz w:val="28"/>
          <w:lang w:val="uk-UA" w:eastAsia="uk-UA"/>
        </w:rPr>
      </w:pPr>
    </w:p>
    <w:p w:rsidR="001F03B5" w:rsidRPr="00B0176B" w:rsidRDefault="001F03B5" w:rsidP="00D74ADA">
      <w:pPr>
        <w:rPr>
          <w:rFonts w:ascii="Times New Roman" w:hAnsi="Times New Roman"/>
          <w:b/>
          <w:sz w:val="28"/>
          <w:lang w:val="uk-UA" w:eastAsia="ru-RU"/>
        </w:rPr>
      </w:pPr>
      <w:r>
        <w:rPr>
          <w:rFonts w:ascii="Times New Roman" w:hAnsi="Times New Roman"/>
          <w:b/>
          <w:sz w:val="28"/>
          <w:lang w:val="uk-UA" w:eastAsia="uk-UA"/>
        </w:rPr>
        <w:t>План-конспект заняття</w:t>
      </w:r>
      <w:r w:rsidRPr="00B0176B">
        <w:rPr>
          <w:rFonts w:ascii="Times New Roman" w:hAnsi="Times New Roman"/>
          <w:b/>
          <w:sz w:val="28"/>
          <w:lang w:val="uk-UA" w:eastAsia="uk-UA"/>
        </w:rPr>
        <w:t xml:space="preserve"> № 13</w:t>
      </w:r>
      <w:r w:rsidRPr="00B0176B">
        <w:rPr>
          <w:rFonts w:ascii="Times New Roman" w:hAnsi="Times New Roman"/>
          <w:b/>
          <w:sz w:val="28"/>
          <w:lang w:val="uk-UA" w:eastAsia="uk-UA"/>
        </w:rPr>
        <w:tab/>
        <w:t>Дата</w:t>
      </w:r>
    </w:p>
    <w:p w:rsidR="001F03B5" w:rsidRPr="007160D4" w:rsidRDefault="001F03B5" w:rsidP="00D74ADA">
      <w:pPr>
        <w:tabs>
          <w:tab w:val="left" w:pos="0"/>
        </w:tabs>
        <w:spacing w:after="0" w:line="240" w:lineRule="auto"/>
        <w:ind w:left="40"/>
        <w:rPr>
          <w:rFonts w:ascii="Times New Roman" w:hAnsi="Times New Roman"/>
          <w:sz w:val="24"/>
          <w:szCs w:val="24"/>
          <w:lang w:val="uk-UA" w:eastAsia="ru-RU"/>
        </w:rPr>
      </w:pPr>
      <w:r w:rsidRPr="007160D4">
        <w:rPr>
          <w:rFonts w:ascii="Times New Roman" w:hAnsi="Times New Roman"/>
          <w:b/>
          <w:bCs/>
          <w:sz w:val="24"/>
          <w:szCs w:val="24"/>
          <w:lang w:val="uk-UA" w:eastAsia="uk-UA"/>
        </w:rPr>
        <w:t>Завдання:</w:t>
      </w:r>
    </w:p>
    <w:p w:rsidR="001F03B5" w:rsidRPr="007160D4" w:rsidRDefault="001F03B5" w:rsidP="00D74ADA">
      <w:pPr>
        <w:tabs>
          <w:tab w:val="left" w:pos="0"/>
        </w:tabs>
        <w:spacing w:after="0" w:line="240" w:lineRule="auto"/>
        <w:ind w:left="560" w:right="2040"/>
        <w:rPr>
          <w:rFonts w:ascii="Times New Roman" w:hAnsi="Times New Roman"/>
          <w:sz w:val="24"/>
          <w:szCs w:val="24"/>
          <w:lang w:val="uk-UA" w:eastAsia="ru-RU"/>
        </w:rPr>
      </w:pPr>
      <w:r w:rsidRPr="007160D4">
        <w:rPr>
          <w:rFonts w:ascii="Times New Roman" w:hAnsi="Times New Roman"/>
          <w:sz w:val="24"/>
          <w:szCs w:val="24"/>
          <w:lang w:val="uk-UA" w:eastAsia="uk-UA"/>
        </w:rPr>
        <w:t xml:space="preserve">Повторити спеціальні вправи для метання. Ознайомити з технікою штовхання ядра. Підтягування у висі. Нахил тулуба. Рухливі ігри. </w:t>
      </w:r>
      <w:r w:rsidRPr="007160D4">
        <w:rPr>
          <w:rFonts w:ascii="Times New Roman" w:hAnsi="Times New Roman"/>
          <w:b/>
          <w:bCs/>
          <w:sz w:val="24"/>
          <w:szCs w:val="24"/>
          <w:lang w:val="uk-UA" w:eastAsia="uk-UA"/>
        </w:rPr>
        <w:t>Місце проведення:</w:t>
      </w:r>
      <w:r w:rsidRPr="007160D4">
        <w:rPr>
          <w:rFonts w:ascii="Times New Roman" w:hAnsi="Times New Roman"/>
          <w:sz w:val="24"/>
          <w:szCs w:val="24"/>
          <w:lang w:val="uk-UA" w:eastAsia="uk-UA"/>
        </w:rPr>
        <w:t xml:space="preserve"> шкільний майданчик.</w:t>
      </w:r>
    </w:p>
    <w:p w:rsidR="001F03B5" w:rsidRDefault="001F03B5" w:rsidP="00D74ADA">
      <w:pPr>
        <w:tabs>
          <w:tab w:val="left" w:pos="0"/>
        </w:tabs>
        <w:spacing w:after="0" w:line="240" w:lineRule="auto"/>
        <w:ind w:right="-20"/>
        <w:jc w:val="center"/>
        <w:rPr>
          <w:rFonts w:ascii="Times New Roman" w:hAnsi="Times New Roman"/>
          <w:sz w:val="24"/>
          <w:szCs w:val="24"/>
          <w:lang w:val="uk-UA" w:eastAsia="uk-UA"/>
        </w:rPr>
      </w:pPr>
      <w:r w:rsidRPr="007160D4">
        <w:rPr>
          <w:rFonts w:ascii="Times New Roman" w:hAnsi="Times New Roman"/>
          <w:b/>
          <w:bCs/>
          <w:sz w:val="24"/>
          <w:szCs w:val="24"/>
          <w:lang w:val="uk-UA" w:eastAsia="uk-UA"/>
        </w:rPr>
        <w:t>Інвентар:</w:t>
      </w:r>
      <w:r w:rsidRPr="007160D4">
        <w:rPr>
          <w:rFonts w:ascii="Times New Roman" w:hAnsi="Times New Roman"/>
          <w:sz w:val="24"/>
          <w:szCs w:val="24"/>
          <w:lang w:val="uk-UA" w:eastAsia="uk-UA"/>
        </w:rPr>
        <w:t xml:space="preserve"> свисток, секундомір, прапорці, м'ячі, місця</w:t>
      </w:r>
      <w:r w:rsidRPr="007160D4">
        <w:rPr>
          <w:rFonts w:ascii="Times New Roman" w:hAnsi="Times New Roman"/>
          <w:b/>
          <w:bCs/>
          <w:sz w:val="24"/>
          <w:szCs w:val="24"/>
          <w:lang w:val="uk-UA" w:eastAsia="uk-UA"/>
        </w:rPr>
        <w:t xml:space="preserve"> дл</w:t>
      </w:r>
      <w:r>
        <w:rPr>
          <w:rFonts w:ascii="Times New Roman" w:hAnsi="Times New Roman"/>
          <w:b/>
          <w:bCs/>
          <w:sz w:val="24"/>
          <w:szCs w:val="24"/>
          <w:lang w:val="uk-UA" w:eastAsia="uk-UA"/>
        </w:rPr>
        <w:t>я</w:t>
      </w:r>
      <w:r w:rsidRPr="007160D4">
        <w:rPr>
          <w:rFonts w:ascii="Times New Roman" w:hAnsi="Times New Roman"/>
          <w:b/>
          <w:bCs/>
          <w:sz w:val="24"/>
          <w:szCs w:val="24"/>
          <w:lang w:val="uk-UA" w:eastAsia="uk-UA"/>
        </w:rPr>
        <w:t xml:space="preserve"> </w:t>
      </w:r>
      <w:r w:rsidRPr="007160D4">
        <w:rPr>
          <w:rFonts w:ascii="Times New Roman" w:hAnsi="Times New Roman"/>
          <w:sz w:val="24"/>
          <w:szCs w:val="24"/>
          <w:lang w:val="uk-UA" w:eastAsia="uk-UA"/>
        </w:rPr>
        <w:t>метання, ядра, перекладина, лінійка.</w:t>
      </w:r>
    </w:p>
    <w:p w:rsidR="001F03B5" w:rsidRPr="007160D4" w:rsidRDefault="001F03B5" w:rsidP="00D74ADA">
      <w:pPr>
        <w:tabs>
          <w:tab w:val="left" w:pos="0"/>
        </w:tabs>
        <w:spacing w:after="0" w:line="240" w:lineRule="auto"/>
        <w:ind w:right="-20"/>
        <w:jc w:val="center"/>
        <w:rPr>
          <w:rFonts w:ascii="Times New Roman" w:hAnsi="Times New Roman"/>
          <w:sz w:val="24"/>
          <w:szCs w:val="24"/>
          <w:lang w:val="uk-UA" w:eastAsia="ru-RU"/>
        </w:rPr>
      </w:pPr>
    </w:p>
    <w:tbl>
      <w:tblPr>
        <w:tblW w:w="9923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3402"/>
        <w:gridCol w:w="1418"/>
        <w:gridCol w:w="5103"/>
      </w:tblGrid>
      <w:tr w:rsidR="001F03B5" w:rsidRPr="003D7DC1" w:rsidTr="002124E2">
        <w:trPr>
          <w:trHeight w:val="31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ind w:left="1060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Зміст 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заняття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ind w:right="260"/>
              <w:jc w:val="right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Дозу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softHyphen/>
              <w:t>вання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Організаційно- методичні вказівки</w:t>
            </w:r>
          </w:p>
        </w:tc>
      </w:tr>
      <w:tr w:rsidR="001F03B5" w:rsidRPr="003D7DC1" w:rsidTr="002124E2">
        <w:trPr>
          <w:trHeight w:val="312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Підготовча частина (15 хв)</w:t>
            </w:r>
          </w:p>
        </w:tc>
      </w:tr>
      <w:tr w:rsidR="001F03B5" w:rsidRPr="003D7DC1" w:rsidTr="002124E2">
        <w:trPr>
          <w:trHeight w:val="79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1. Організаці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йний момент, привітання з групою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, шику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softHyphen/>
              <w:t>вання в шеренгу, рапорт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ind w:right="260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2 хв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ind w:left="100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Перевір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ити стан спор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softHyphen/>
              <w:t>тивної форми студентів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і стан здоров'я. Фронтальний метод організації діяльності 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студентів.</w:t>
            </w:r>
          </w:p>
        </w:tc>
      </w:tr>
      <w:tr w:rsidR="001F03B5" w:rsidRPr="003D7DC1" w:rsidTr="002124E2">
        <w:trPr>
          <w:trHeight w:val="23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2. Повідомлення завдань 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заняття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ind w:right="260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 хв</w:t>
            </w:r>
          </w:p>
        </w:tc>
        <w:tc>
          <w:tcPr>
            <w:tcW w:w="51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ind w:right="260"/>
              <w:jc w:val="right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1F03B5" w:rsidRPr="003D7DC1" w:rsidTr="002124E2">
        <w:trPr>
          <w:trHeight w:val="23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3. Організовуючі вправи в русі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ind w:right="260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3 хв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1F03B5" w:rsidRPr="003D7DC1" w:rsidTr="002124E2">
        <w:trPr>
          <w:trHeight w:val="53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4. Загальнорозвивальні вправи біля опори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ind w:right="260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9 хв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1F03B5" w:rsidRPr="003D7DC1" w:rsidTr="002124E2">
        <w:trPr>
          <w:trHeight w:val="312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Основна частина (25 хв)</w:t>
            </w:r>
          </w:p>
        </w:tc>
      </w:tr>
      <w:tr w:rsidR="001F03B5" w:rsidRPr="003D7DC1" w:rsidTr="002124E2">
        <w:trPr>
          <w:trHeight w:val="240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1. Спеціальні вправи для ме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softHyphen/>
              <w:t>тання:</w:t>
            </w:r>
          </w:p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—імітація виконання фінального зусилля за допо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softHyphen/>
              <w:t>могою партнера; —метання каштанів, камін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softHyphen/>
              <w:t>ня з місця, стоячи облич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softHyphen/>
              <w:t>чям у напрямку кидка; — імітація схресного кроку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ind w:right="260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5 хв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Виправляти помилки. Фронтальний ме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тод організації діяльності студентів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.</w:t>
            </w:r>
          </w:p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Пояснити, показати. Слідкувати за дихан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softHyphen/>
              <w:t>ням.</w:t>
            </w:r>
          </w:p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Ігровий метод органі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зації діяльності 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студентів.</w:t>
            </w:r>
          </w:p>
        </w:tc>
      </w:tr>
      <w:tr w:rsidR="001F03B5" w:rsidRPr="003D7DC1" w:rsidTr="002124E2">
        <w:trPr>
          <w:trHeight w:val="163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D74ADA">
            <w:pPr>
              <w:pStyle w:val="ListParagraph"/>
              <w:numPr>
                <w:ilvl w:val="0"/>
                <w:numId w:val="15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Техніка штовхання ядра: — виштовхування ядра впе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softHyphen/>
              <w:t>ред — угору тільки за ра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softHyphen/>
              <w:t>хунок випрямлення руки, стоячи обличчям у на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softHyphen/>
              <w:t>прямку штовхання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ind w:right="260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8 хв</w:t>
            </w: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1F03B5" w:rsidRPr="003D7DC1" w:rsidTr="002124E2">
        <w:trPr>
          <w:trHeight w:val="14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3. Підтягування у висі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ind w:right="260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4 хв</w:t>
            </w: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1F03B5" w:rsidRPr="003D7DC1" w:rsidTr="002124E2">
        <w:trPr>
          <w:trHeight w:val="43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4. Нахил тулуба (надати дві спроби)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ind w:right="260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3 хв</w:t>
            </w: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1F03B5" w:rsidRPr="003D7DC1" w:rsidTr="002124E2">
        <w:trPr>
          <w:trHeight w:val="7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5. Рухливі ігри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ind w:right="260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5 хв</w:t>
            </w:r>
          </w:p>
        </w:tc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1F03B5" w:rsidRPr="003D7DC1" w:rsidTr="002124E2">
        <w:trPr>
          <w:trHeight w:val="307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Заключна частина (5 хв)</w:t>
            </w:r>
          </w:p>
        </w:tc>
      </w:tr>
      <w:tr w:rsidR="001F03B5" w:rsidRPr="003D7DC1" w:rsidTr="002124E2">
        <w:trPr>
          <w:trHeight w:val="12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1. Шикування в шеренгу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ind w:right="260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2 хв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ind w:left="120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Оцінити підтягування у висі і нахил тулуба</w:t>
            </w:r>
          </w:p>
        </w:tc>
      </w:tr>
      <w:tr w:rsidR="001F03B5" w:rsidRPr="003D7DC1" w:rsidTr="002124E2">
        <w:trPr>
          <w:trHeight w:val="7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2. Підбиття підсумків 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заняття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ind w:right="260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2 хв</w:t>
            </w:r>
          </w:p>
        </w:tc>
        <w:tc>
          <w:tcPr>
            <w:tcW w:w="51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ind w:right="260"/>
              <w:jc w:val="right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1F03B5" w:rsidRPr="003D7DC1" w:rsidTr="002124E2">
        <w:trPr>
          <w:trHeight w:val="39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3. Пояснення домашнього за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softHyphen/>
              <w:t>вдання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ind w:right="260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 хв</w:t>
            </w:r>
          </w:p>
        </w:tc>
        <w:tc>
          <w:tcPr>
            <w:tcW w:w="5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ind w:right="260"/>
              <w:jc w:val="right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</w:tbl>
    <w:p w:rsidR="001F03B5" w:rsidRDefault="001F03B5" w:rsidP="00D74ADA">
      <w:pPr>
        <w:keepNext/>
        <w:keepLines/>
        <w:tabs>
          <w:tab w:val="left" w:pos="0"/>
          <w:tab w:val="left" w:pos="4441"/>
          <w:tab w:val="left" w:leader="underscore" w:pos="6591"/>
        </w:tabs>
        <w:spacing w:after="0" w:line="240" w:lineRule="auto"/>
        <w:ind w:left="20"/>
        <w:outlineLvl w:val="0"/>
        <w:rPr>
          <w:rFonts w:ascii="Times New Roman" w:hAnsi="Times New Roman"/>
          <w:b/>
          <w:bCs/>
          <w:sz w:val="24"/>
          <w:szCs w:val="24"/>
          <w:lang w:val="uk-UA" w:eastAsia="uk-UA"/>
        </w:rPr>
      </w:pPr>
    </w:p>
    <w:p w:rsidR="001F03B5" w:rsidRDefault="001F03B5" w:rsidP="00D74ADA">
      <w:pPr>
        <w:keepNext/>
        <w:keepLines/>
        <w:tabs>
          <w:tab w:val="left" w:pos="0"/>
          <w:tab w:val="left" w:pos="4441"/>
          <w:tab w:val="left" w:leader="underscore" w:pos="6591"/>
        </w:tabs>
        <w:spacing w:after="0" w:line="240" w:lineRule="auto"/>
        <w:ind w:left="20"/>
        <w:outlineLvl w:val="0"/>
        <w:rPr>
          <w:rFonts w:ascii="Times New Roman" w:hAnsi="Times New Roman"/>
          <w:b/>
          <w:bCs/>
          <w:sz w:val="24"/>
          <w:szCs w:val="24"/>
          <w:lang w:val="uk-UA" w:eastAsia="uk-UA"/>
        </w:rPr>
      </w:pPr>
    </w:p>
    <w:p w:rsidR="001F03B5" w:rsidRDefault="001F03B5" w:rsidP="00D74ADA">
      <w:pPr>
        <w:keepNext/>
        <w:keepLines/>
        <w:tabs>
          <w:tab w:val="left" w:pos="0"/>
          <w:tab w:val="left" w:pos="4441"/>
          <w:tab w:val="left" w:leader="underscore" w:pos="6591"/>
        </w:tabs>
        <w:spacing w:after="0" w:line="240" w:lineRule="auto"/>
        <w:ind w:left="20"/>
        <w:outlineLvl w:val="0"/>
        <w:rPr>
          <w:rFonts w:ascii="Times New Roman" w:hAnsi="Times New Roman"/>
          <w:b/>
          <w:bCs/>
          <w:sz w:val="24"/>
          <w:szCs w:val="24"/>
          <w:lang w:val="uk-UA" w:eastAsia="uk-UA"/>
        </w:rPr>
      </w:pPr>
    </w:p>
    <w:p w:rsidR="001F03B5" w:rsidRDefault="001F03B5" w:rsidP="00D74ADA">
      <w:pPr>
        <w:keepNext/>
        <w:keepLines/>
        <w:tabs>
          <w:tab w:val="left" w:pos="0"/>
          <w:tab w:val="left" w:pos="4441"/>
          <w:tab w:val="left" w:leader="underscore" w:pos="6591"/>
        </w:tabs>
        <w:spacing w:after="0" w:line="240" w:lineRule="auto"/>
        <w:ind w:left="20"/>
        <w:outlineLvl w:val="0"/>
        <w:rPr>
          <w:rFonts w:ascii="Times New Roman" w:hAnsi="Times New Roman"/>
          <w:b/>
          <w:bCs/>
          <w:sz w:val="24"/>
          <w:szCs w:val="24"/>
          <w:lang w:val="uk-UA" w:eastAsia="uk-UA"/>
        </w:rPr>
      </w:pPr>
    </w:p>
    <w:p w:rsidR="001F03B5" w:rsidRDefault="001F03B5" w:rsidP="00D74ADA">
      <w:pPr>
        <w:keepNext/>
        <w:keepLines/>
        <w:tabs>
          <w:tab w:val="left" w:pos="0"/>
          <w:tab w:val="left" w:pos="4441"/>
          <w:tab w:val="left" w:leader="underscore" w:pos="6591"/>
        </w:tabs>
        <w:spacing w:after="0" w:line="240" w:lineRule="auto"/>
        <w:ind w:left="20"/>
        <w:outlineLvl w:val="0"/>
        <w:rPr>
          <w:rFonts w:ascii="Times New Roman" w:hAnsi="Times New Roman"/>
          <w:b/>
          <w:bCs/>
          <w:sz w:val="24"/>
          <w:szCs w:val="24"/>
          <w:lang w:val="uk-UA" w:eastAsia="uk-UA"/>
        </w:rPr>
      </w:pPr>
    </w:p>
    <w:p w:rsidR="001F03B5" w:rsidRDefault="001F03B5" w:rsidP="00D74ADA">
      <w:pPr>
        <w:keepNext/>
        <w:keepLines/>
        <w:tabs>
          <w:tab w:val="left" w:pos="0"/>
          <w:tab w:val="left" w:pos="4441"/>
          <w:tab w:val="left" w:leader="underscore" w:pos="6591"/>
        </w:tabs>
        <w:spacing w:after="0" w:line="240" w:lineRule="auto"/>
        <w:ind w:left="20"/>
        <w:outlineLvl w:val="0"/>
        <w:rPr>
          <w:rFonts w:ascii="Times New Roman" w:hAnsi="Times New Roman"/>
          <w:b/>
          <w:bCs/>
          <w:sz w:val="24"/>
          <w:szCs w:val="24"/>
          <w:lang w:val="uk-UA" w:eastAsia="uk-UA"/>
        </w:rPr>
      </w:pPr>
    </w:p>
    <w:p w:rsidR="001F03B5" w:rsidRDefault="001F03B5" w:rsidP="00D74ADA">
      <w:pPr>
        <w:rPr>
          <w:lang w:val="uk-UA" w:eastAsia="uk-UA"/>
        </w:rPr>
      </w:pPr>
    </w:p>
    <w:p w:rsidR="001F03B5" w:rsidRDefault="001F03B5" w:rsidP="00D74ADA">
      <w:pPr>
        <w:rPr>
          <w:rFonts w:ascii="Times New Roman" w:hAnsi="Times New Roman"/>
          <w:b/>
          <w:sz w:val="28"/>
          <w:lang w:val="uk-UA" w:eastAsia="uk-UA"/>
        </w:rPr>
      </w:pPr>
    </w:p>
    <w:p w:rsidR="001F03B5" w:rsidRPr="00B0176B" w:rsidRDefault="001F03B5" w:rsidP="00D74ADA">
      <w:pPr>
        <w:rPr>
          <w:rFonts w:ascii="Times New Roman" w:hAnsi="Times New Roman"/>
          <w:b/>
          <w:lang w:val="uk-UA" w:eastAsia="ru-RU"/>
        </w:rPr>
      </w:pPr>
      <w:r>
        <w:rPr>
          <w:rFonts w:ascii="Times New Roman" w:hAnsi="Times New Roman"/>
          <w:b/>
          <w:sz w:val="28"/>
          <w:lang w:val="uk-UA" w:eastAsia="uk-UA"/>
        </w:rPr>
        <w:t>План-конспект заняття</w:t>
      </w:r>
      <w:r w:rsidRPr="00B0176B">
        <w:rPr>
          <w:rFonts w:ascii="Times New Roman" w:hAnsi="Times New Roman"/>
          <w:b/>
          <w:sz w:val="28"/>
          <w:lang w:val="uk-UA" w:eastAsia="uk-UA"/>
        </w:rPr>
        <w:t xml:space="preserve"> № 14</w:t>
      </w:r>
      <w:r w:rsidRPr="00B0176B">
        <w:rPr>
          <w:rFonts w:ascii="Times New Roman" w:hAnsi="Times New Roman"/>
          <w:b/>
          <w:sz w:val="28"/>
          <w:lang w:val="uk-UA" w:eastAsia="uk-UA"/>
        </w:rPr>
        <w:tab/>
        <w:t>Дата</w:t>
      </w:r>
      <w:r w:rsidRPr="00B0176B">
        <w:rPr>
          <w:rFonts w:ascii="Times New Roman" w:hAnsi="Times New Roman"/>
          <w:b/>
          <w:lang w:val="uk-UA" w:eastAsia="uk-UA"/>
        </w:rPr>
        <w:tab/>
      </w:r>
    </w:p>
    <w:p w:rsidR="001F03B5" w:rsidRPr="007160D4" w:rsidRDefault="001F03B5" w:rsidP="00D74ADA">
      <w:pPr>
        <w:tabs>
          <w:tab w:val="left" w:pos="0"/>
        </w:tabs>
        <w:spacing w:after="0" w:line="240" w:lineRule="auto"/>
        <w:ind w:left="20"/>
        <w:rPr>
          <w:rFonts w:ascii="Times New Roman" w:hAnsi="Times New Roman"/>
          <w:sz w:val="24"/>
          <w:szCs w:val="24"/>
          <w:lang w:val="uk-UA" w:eastAsia="ru-RU"/>
        </w:rPr>
      </w:pPr>
      <w:r w:rsidRPr="007160D4">
        <w:rPr>
          <w:rFonts w:ascii="Times New Roman" w:hAnsi="Times New Roman"/>
          <w:b/>
          <w:bCs/>
          <w:sz w:val="24"/>
          <w:szCs w:val="24"/>
          <w:lang w:val="uk-UA" w:eastAsia="uk-UA"/>
        </w:rPr>
        <w:t>Завдання:</w:t>
      </w:r>
    </w:p>
    <w:p w:rsidR="001F03B5" w:rsidRPr="007160D4" w:rsidRDefault="001F03B5" w:rsidP="00D74ADA">
      <w:pPr>
        <w:tabs>
          <w:tab w:val="left" w:pos="0"/>
        </w:tabs>
        <w:spacing w:after="0" w:line="240" w:lineRule="auto"/>
        <w:ind w:left="520" w:right="2240"/>
        <w:rPr>
          <w:rFonts w:ascii="Times New Roman" w:hAnsi="Times New Roman"/>
          <w:sz w:val="24"/>
          <w:szCs w:val="24"/>
          <w:lang w:val="uk-UA" w:eastAsia="ru-RU"/>
        </w:rPr>
      </w:pPr>
      <w:r w:rsidRPr="007160D4">
        <w:rPr>
          <w:rFonts w:ascii="Times New Roman" w:hAnsi="Times New Roman"/>
          <w:sz w:val="24"/>
          <w:szCs w:val="24"/>
          <w:lang w:val="uk-UA" w:eastAsia="uk-UA"/>
        </w:rPr>
        <w:t xml:space="preserve">Повторити спеціальні вправи для метання. Ознайомити з технікою штовхання ядра. Підтягування у висі. Нахил тулуба. Рухливі ігри. </w:t>
      </w:r>
      <w:r w:rsidRPr="007160D4">
        <w:rPr>
          <w:rFonts w:ascii="Times New Roman" w:hAnsi="Times New Roman"/>
          <w:b/>
          <w:bCs/>
          <w:sz w:val="24"/>
          <w:szCs w:val="24"/>
          <w:lang w:val="uk-UA" w:eastAsia="uk-UA"/>
        </w:rPr>
        <w:t>Місце проведення:</w:t>
      </w:r>
      <w:r w:rsidRPr="007160D4">
        <w:rPr>
          <w:rFonts w:ascii="Times New Roman" w:hAnsi="Times New Roman"/>
          <w:sz w:val="24"/>
          <w:szCs w:val="24"/>
          <w:lang w:val="uk-UA" w:eastAsia="uk-UA"/>
        </w:rPr>
        <w:t xml:space="preserve"> шкільний майданчик.</w:t>
      </w:r>
    </w:p>
    <w:p w:rsidR="001F03B5" w:rsidRPr="007160D4" w:rsidRDefault="001F03B5" w:rsidP="00D74ADA">
      <w:pPr>
        <w:tabs>
          <w:tab w:val="left" w:pos="0"/>
        </w:tabs>
        <w:spacing w:after="0" w:line="240" w:lineRule="auto"/>
        <w:ind w:right="120"/>
        <w:jc w:val="center"/>
        <w:rPr>
          <w:rFonts w:ascii="Times New Roman" w:hAnsi="Times New Roman"/>
          <w:sz w:val="24"/>
          <w:szCs w:val="24"/>
          <w:lang w:val="uk-UA" w:eastAsia="ru-RU"/>
        </w:rPr>
      </w:pPr>
      <w:r w:rsidRPr="007160D4">
        <w:rPr>
          <w:rFonts w:ascii="Times New Roman" w:hAnsi="Times New Roman"/>
          <w:b/>
          <w:bCs/>
          <w:sz w:val="24"/>
          <w:szCs w:val="24"/>
          <w:lang w:val="uk-UA" w:eastAsia="uk-UA"/>
        </w:rPr>
        <w:t>Інвентар:</w:t>
      </w:r>
      <w:r w:rsidRPr="007160D4">
        <w:rPr>
          <w:rFonts w:ascii="Times New Roman" w:hAnsi="Times New Roman"/>
          <w:sz w:val="24"/>
          <w:szCs w:val="24"/>
          <w:lang w:val="uk-UA" w:eastAsia="uk-UA"/>
        </w:rPr>
        <w:t xml:space="preserve"> свисток, секундомір, прапорці, м'ячі, місця для метання, ядра, перекладина, лінійка.</w:t>
      </w:r>
    </w:p>
    <w:p w:rsidR="001F03B5" w:rsidRPr="007160D4" w:rsidRDefault="001F03B5" w:rsidP="00D74ADA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9923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3402"/>
        <w:gridCol w:w="1418"/>
        <w:gridCol w:w="5103"/>
      </w:tblGrid>
      <w:tr w:rsidR="001F03B5" w:rsidRPr="003D7DC1" w:rsidTr="002124E2">
        <w:trPr>
          <w:trHeight w:val="17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ind w:left="1040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Зміст 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заняття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Дозу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softHyphen/>
              <w:t>вання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Організаційно- методичні вказівки</w:t>
            </w:r>
          </w:p>
        </w:tc>
      </w:tr>
      <w:tr w:rsidR="001F03B5" w:rsidRPr="003D7DC1" w:rsidTr="002124E2">
        <w:trPr>
          <w:trHeight w:val="312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Підготовча частина (15 хв)</w:t>
            </w:r>
          </w:p>
        </w:tc>
      </w:tr>
      <w:tr w:rsidR="001F03B5" w:rsidRPr="003D7DC1" w:rsidTr="002124E2">
        <w:trPr>
          <w:trHeight w:val="89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1. Організаці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йний момент, привітання з групою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, шику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softHyphen/>
              <w:t>вання в шеренгу, рапорт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2 хв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ind w:left="100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Перевір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ити стан спор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softHyphen/>
              <w:t>тивної форми студентів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і стан здоров'я. Фронтальний метод організації діяльності 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студентів.</w:t>
            </w:r>
          </w:p>
        </w:tc>
      </w:tr>
      <w:tr w:rsidR="001F03B5" w:rsidRPr="003D7DC1" w:rsidTr="002124E2">
        <w:trPr>
          <w:trHeight w:val="20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2. Повідомлення завдань 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заняття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 хв</w:t>
            </w: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1F03B5" w:rsidRPr="003D7DC1" w:rsidTr="002124E2">
        <w:trPr>
          <w:trHeight w:val="19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3. Організовуючі вправи в русі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3 хв</w:t>
            </w: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1F03B5" w:rsidRPr="003D7DC1" w:rsidTr="002124E2">
        <w:trPr>
          <w:trHeight w:val="35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4. Загальнорозвивальні вправи біля опори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9 хв</w:t>
            </w:r>
          </w:p>
        </w:tc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1F03B5" w:rsidRPr="003D7DC1" w:rsidTr="002124E2">
        <w:trPr>
          <w:trHeight w:val="218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Основна частина (25 хв)</w:t>
            </w:r>
          </w:p>
        </w:tc>
      </w:tr>
      <w:tr w:rsidR="001F03B5" w:rsidRPr="003D7DC1" w:rsidTr="002124E2">
        <w:trPr>
          <w:trHeight w:val="206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1. Спеціальні вправи для ме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softHyphen/>
              <w:t>тання:</w:t>
            </w:r>
          </w:p>
          <w:p w:rsidR="001F03B5" w:rsidRPr="003D7DC1" w:rsidRDefault="001F03B5" w:rsidP="002124E2">
            <w:pPr>
              <w:numPr>
                <w:ilvl w:val="0"/>
                <w:numId w:val="1"/>
              </w:numPr>
              <w:tabs>
                <w:tab w:val="left" w:pos="0"/>
                <w:tab w:val="left" w:pos="42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імітація виконання фі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softHyphen/>
              <w:t>нального зусилля за допо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softHyphen/>
              <w:t>могою партнера; метання каштанів, камін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softHyphen/>
              <w:t>ня з місця, стоячи облич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softHyphen/>
              <w:t>чям у напрямку кидка;</w:t>
            </w:r>
          </w:p>
          <w:p w:rsidR="001F03B5" w:rsidRPr="003D7DC1" w:rsidRDefault="001F03B5" w:rsidP="002124E2">
            <w:pPr>
              <w:numPr>
                <w:ilvl w:val="0"/>
                <w:numId w:val="1"/>
              </w:numPr>
              <w:tabs>
                <w:tab w:val="left" w:pos="0"/>
                <w:tab w:val="left" w:pos="421"/>
              </w:tabs>
              <w:spacing w:after="0" w:line="240" w:lineRule="auto"/>
              <w:ind w:hanging="340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імітація схресного кроку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5 хв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Виправляти помилки. Фронтальний ме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тод організації діяльності студентів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.</w:t>
            </w:r>
          </w:p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Пояснити, показати. Слідкувати за дихан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softHyphen/>
              <w:t>ням.</w:t>
            </w:r>
          </w:p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Ігровий метод організа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softHyphen/>
              <w:t xml:space="preserve">ції діяльності 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студентів.</w:t>
            </w:r>
          </w:p>
        </w:tc>
      </w:tr>
      <w:tr w:rsidR="001F03B5" w:rsidRPr="003D7DC1" w:rsidTr="002124E2">
        <w:trPr>
          <w:trHeight w:val="161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2. Техніка штовхання ядра: — виштовхування ядра впе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softHyphen/>
              <w:t>ред — угору тільки за ра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softHyphen/>
              <w:t>хунок випрямлення руки, стоячи обличчям у на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softHyphen/>
              <w:t>прямку штовхання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8 хв</w:t>
            </w: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1F03B5" w:rsidRPr="003D7DC1" w:rsidTr="002124E2">
        <w:trPr>
          <w:trHeight w:val="16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3. Підтягування у висі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4 хв</w:t>
            </w: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1F03B5" w:rsidRPr="003D7DC1" w:rsidTr="002124E2">
        <w:trPr>
          <w:trHeight w:val="43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4. Нахил тулуба (надати дві спроби)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3 хв</w:t>
            </w: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1F03B5" w:rsidRPr="003D7DC1" w:rsidTr="002124E2">
        <w:trPr>
          <w:trHeight w:val="17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5. Рухливі ігри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5 хв</w:t>
            </w:r>
          </w:p>
        </w:tc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1F03B5" w:rsidRPr="003D7DC1" w:rsidTr="002124E2">
        <w:trPr>
          <w:trHeight w:val="312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Заключна частина (5 хв)</w:t>
            </w:r>
          </w:p>
        </w:tc>
      </w:tr>
      <w:tr w:rsidR="001F03B5" w:rsidRPr="003D7DC1" w:rsidTr="002124E2">
        <w:trPr>
          <w:trHeight w:val="27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1. Шикування в шеренгу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2 хв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Оцінити діял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ьність студентів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під час занять легкою атлетикою</w:t>
            </w:r>
          </w:p>
        </w:tc>
      </w:tr>
      <w:tr w:rsidR="001F03B5" w:rsidRPr="003D7DC1" w:rsidTr="002124E2">
        <w:trPr>
          <w:trHeight w:val="11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2. Підбиття підсумків 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заняття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2 хв</w:t>
            </w:r>
          </w:p>
        </w:tc>
        <w:tc>
          <w:tcPr>
            <w:tcW w:w="51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1F03B5" w:rsidRPr="003D7DC1" w:rsidTr="002124E2">
        <w:trPr>
          <w:trHeight w:val="40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3. Пояснення домашнього завдання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 хв</w:t>
            </w:r>
          </w:p>
        </w:tc>
        <w:tc>
          <w:tcPr>
            <w:tcW w:w="5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</w:tbl>
    <w:p w:rsidR="001F03B5" w:rsidRDefault="001F03B5" w:rsidP="00D74ADA">
      <w:pPr>
        <w:keepNext/>
        <w:keepLines/>
        <w:tabs>
          <w:tab w:val="left" w:pos="0"/>
        </w:tabs>
        <w:spacing w:after="0" w:line="240" w:lineRule="auto"/>
        <w:ind w:left="2820"/>
        <w:outlineLvl w:val="0"/>
        <w:rPr>
          <w:rFonts w:ascii="Times New Roman" w:hAnsi="Times New Roman"/>
          <w:b/>
          <w:bCs/>
          <w:sz w:val="24"/>
          <w:szCs w:val="24"/>
          <w:lang w:val="uk-UA" w:eastAsia="uk-UA"/>
        </w:rPr>
      </w:pPr>
    </w:p>
    <w:p w:rsidR="001F03B5" w:rsidRDefault="001F03B5" w:rsidP="00D74ADA">
      <w:pPr>
        <w:keepNext/>
        <w:keepLines/>
        <w:tabs>
          <w:tab w:val="left" w:pos="0"/>
        </w:tabs>
        <w:spacing w:after="0" w:line="240" w:lineRule="auto"/>
        <w:ind w:left="2820"/>
        <w:outlineLvl w:val="0"/>
        <w:rPr>
          <w:rFonts w:ascii="Times New Roman" w:hAnsi="Times New Roman"/>
          <w:b/>
          <w:bCs/>
          <w:sz w:val="24"/>
          <w:szCs w:val="24"/>
          <w:lang w:val="uk-UA" w:eastAsia="uk-UA"/>
        </w:rPr>
      </w:pPr>
    </w:p>
    <w:p w:rsidR="001F03B5" w:rsidRDefault="001F03B5" w:rsidP="00D74ADA">
      <w:pPr>
        <w:keepNext/>
        <w:keepLines/>
        <w:tabs>
          <w:tab w:val="left" w:pos="0"/>
        </w:tabs>
        <w:spacing w:after="0" w:line="240" w:lineRule="auto"/>
        <w:ind w:left="2820"/>
        <w:outlineLvl w:val="0"/>
        <w:rPr>
          <w:rFonts w:ascii="Times New Roman" w:hAnsi="Times New Roman"/>
          <w:b/>
          <w:bCs/>
          <w:sz w:val="24"/>
          <w:szCs w:val="24"/>
          <w:lang w:val="uk-UA" w:eastAsia="uk-UA"/>
        </w:rPr>
      </w:pPr>
    </w:p>
    <w:p w:rsidR="001F03B5" w:rsidRDefault="001F03B5" w:rsidP="00D74ADA">
      <w:pPr>
        <w:keepNext/>
        <w:keepLines/>
        <w:tabs>
          <w:tab w:val="left" w:pos="0"/>
        </w:tabs>
        <w:spacing w:after="0" w:line="240" w:lineRule="auto"/>
        <w:ind w:left="2820"/>
        <w:outlineLvl w:val="0"/>
        <w:rPr>
          <w:rFonts w:ascii="Times New Roman" w:hAnsi="Times New Roman"/>
          <w:b/>
          <w:bCs/>
          <w:sz w:val="24"/>
          <w:szCs w:val="24"/>
          <w:lang w:val="uk-UA" w:eastAsia="uk-UA"/>
        </w:rPr>
      </w:pPr>
    </w:p>
    <w:p w:rsidR="001F03B5" w:rsidRDefault="001F03B5" w:rsidP="00D74ADA">
      <w:pPr>
        <w:keepNext/>
        <w:keepLines/>
        <w:tabs>
          <w:tab w:val="left" w:pos="0"/>
        </w:tabs>
        <w:spacing w:after="0" w:line="240" w:lineRule="auto"/>
        <w:ind w:left="2820"/>
        <w:outlineLvl w:val="0"/>
        <w:rPr>
          <w:rFonts w:ascii="Times New Roman" w:hAnsi="Times New Roman"/>
          <w:b/>
          <w:bCs/>
          <w:sz w:val="24"/>
          <w:szCs w:val="24"/>
          <w:lang w:val="uk-UA" w:eastAsia="uk-UA"/>
        </w:rPr>
      </w:pPr>
    </w:p>
    <w:p w:rsidR="001F03B5" w:rsidRDefault="001F03B5" w:rsidP="00D74ADA">
      <w:pPr>
        <w:rPr>
          <w:rFonts w:ascii="Times New Roman" w:hAnsi="Times New Roman"/>
          <w:b/>
          <w:sz w:val="28"/>
          <w:lang w:val="uk-UA" w:eastAsia="uk-UA"/>
        </w:rPr>
      </w:pPr>
    </w:p>
    <w:p w:rsidR="001F03B5" w:rsidRDefault="001F03B5" w:rsidP="00D74ADA">
      <w:pPr>
        <w:rPr>
          <w:rFonts w:ascii="Times New Roman" w:hAnsi="Times New Roman"/>
          <w:b/>
          <w:sz w:val="28"/>
          <w:lang w:val="uk-UA" w:eastAsia="uk-UA"/>
        </w:rPr>
      </w:pPr>
    </w:p>
    <w:p w:rsidR="001F03B5" w:rsidRDefault="001F03B5" w:rsidP="00D74ADA">
      <w:pPr>
        <w:rPr>
          <w:rFonts w:ascii="Times New Roman" w:hAnsi="Times New Roman"/>
          <w:b/>
          <w:sz w:val="28"/>
          <w:lang w:val="uk-UA" w:eastAsia="uk-UA"/>
        </w:rPr>
      </w:pPr>
    </w:p>
    <w:p w:rsidR="001F03B5" w:rsidRDefault="001F03B5" w:rsidP="00D74ADA">
      <w:pPr>
        <w:rPr>
          <w:rFonts w:ascii="Times New Roman" w:hAnsi="Times New Roman"/>
          <w:b/>
          <w:sz w:val="28"/>
          <w:lang w:val="uk-UA" w:eastAsia="uk-UA"/>
        </w:rPr>
      </w:pPr>
    </w:p>
    <w:p w:rsidR="001F03B5" w:rsidRPr="002735C5" w:rsidRDefault="001F03B5" w:rsidP="00D74ADA">
      <w:pPr>
        <w:rPr>
          <w:rFonts w:ascii="Times New Roman" w:hAnsi="Times New Roman"/>
          <w:b/>
          <w:sz w:val="28"/>
          <w:lang w:val="uk-UA" w:eastAsia="ru-RU"/>
        </w:rPr>
      </w:pPr>
      <w:r w:rsidRPr="002735C5">
        <w:rPr>
          <w:rFonts w:ascii="Times New Roman" w:hAnsi="Times New Roman"/>
          <w:b/>
          <w:sz w:val="28"/>
          <w:lang w:val="uk-UA" w:eastAsia="uk-UA"/>
        </w:rPr>
        <w:t>Футбол</w:t>
      </w:r>
    </w:p>
    <w:p w:rsidR="001F03B5" w:rsidRPr="002735C5" w:rsidRDefault="001F03B5" w:rsidP="00D74ADA">
      <w:pPr>
        <w:rPr>
          <w:rFonts w:ascii="Times New Roman" w:hAnsi="Times New Roman"/>
          <w:b/>
          <w:sz w:val="28"/>
          <w:lang w:val="uk-UA" w:eastAsia="ru-RU"/>
        </w:rPr>
      </w:pPr>
      <w:r>
        <w:rPr>
          <w:rFonts w:ascii="Times New Roman" w:hAnsi="Times New Roman"/>
          <w:b/>
          <w:sz w:val="28"/>
          <w:lang w:val="uk-UA" w:eastAsia="uk-UA"/>
        </w:rPr>
        <w:t>План-конспект заняття</w:t>
      </w:r>
      <w:r w:rsidRPr="002735C5">
        <w:rPr>
          <w:rFonts w:ascii="Times New Roman" w:hAnsi="Times New Roman"/>
          <w:b/>
          <w:sz w:val="28"/>
          <w:lang w:val="uk-UA" w:eastAsia="uk-UA"/>
        </w:rPr>
        <w:t xml:space="preserve"> № 15</w:t>
      </w:r>
      <w:r w:rsidRPr="002735C5">
        <w:rPr>
          <w:rFonts w:ascii="Times New Roman" w:hAnsi="Times New Roman"/>
          <w:b/>
          <w:sz w:val="28"/>
          <w:lang w:val="uk-UA" w:eastAsia="uk-UA"/>
        </w:rPr>
        <w:tab/>
        <w:t>Дата</w:t>
      </w:r>
      <w:r w:rsidRPr="002735C5">
        <w:rPr>
          <w:rFonts w:ascii="Times New Roman" w:hAnsi="Times New Roman"/>
          <w:b/>
          <w:sz w:val="28"/>
          <w:lang w:val="uk-UA" w:eastAsia="uk-UA"/>
        </w:rPr>
        <w:tab/>
      </w:r>
    </w:p>
    <w:p w:rsidR="001F03B5" w:rsidRPr="007160D4" w:rsidRDefault="001F03B5" w:rsidP="00D74ADA">
      <w:pPr>
        <w:tabs>
          <w:tab w:val="left" w:pos="0"/>
        </w:tabs>
        <w:spacing w:after="0" w:line="240" w:lineRule="auto"/>
        <w:ind w:left="20"/>
        <w:rPr>
          <w:rFonts w:ascii="Times New Roman" w:hAnsi="Times New Roman"/>
          <w:sz w:val="24"/>
          <w:szCs w:val="24"/>
          <w:lang w:val="uk-UA" w:eastAsia="ru-RU"/>
        </w:rPr>
      </w:pPr>
      <w:bookmarkStart w:id="4" w:name="bookmark2"/>
      <w:r w:rsidRPr="007160D4">
        <w:rPr>
          <w:rFonts w:ascii="Times New Roman" w:hAnsi="Times New Roman"/>
          <w:b/>
          <w:bCs/>
          <w:sz w:val="24"/>
          <w:szCs w:val="24"/>
          <w:lang w:val="uk-UA" w:eastAsia="uk-UA"/>
        </w:rPr>
        <w:t>Завдання:</w:t>
      </w:r>
      <w:bookmarkEnd w:id="4"/>
    </w:p>
    <w:p w:rsidR="001F03B5" w:rsidRPr="007160D4" w:rsidRDefault="001F03B5" w:rsidP="00D74ADA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  <w:r w:rsidRPr="007160D4">
        <w:rPr>
          <w:rFonts w:ascii="Times New Roman" w:hAnsi="Times New Roman"/>
          <w:sz w:val="24"/>
          <w:szCs w:val="24"/>
          <w:lang w:val="uk-UA" w:eastAsia="uk-UA"/>
        </w:rPr>
        <w:t>Історія українського футболу.</w:t>
      </w:r>
    </w:p>
    <w:p w:rsidR="001F03B5" w:rsidRPr="007160D4" w:rsidRDefault="001F03B5" w:rsidP="00D74ADA">
      <w:pPr>
        <w:tabs>
          <w:tab w:val="left" w:pos="0"/>
        </w:tabs>
        <w:spacing w:after="0" w:line="240" w:lineRule="auto"/>
        <w:ind w:right="240"/>
        <w:rPr>
          <w:rFonts w:ascii="Times New Roman" w:hAnsi="Times New Roman"/>
          <w:sz w:val="24"/>
          <w:szCs w:val="24"/>
          <w:lang w:val="uk-UA" w:eastAsia="ru-RU"/>
        </w:rPr>
      </w:pPr>
      <w:r w:rsidRPr="007160D4">
        <w:rPr>
          <w:rFonts w:ascii="Times New Roman" w:hAnsi="Times New Roman"/>
          <w:sz w:val="24"/>
          <w:szCs w:val="24"/>
          <w:lang w:val="uk-UA" w:eastAsia="uk-UA"/>
        </w:rPr>
        <w:t>Повторити різновиди пересування в поєднанні з технікою воло</w:t>
      </w:r>
      <w:r w:rsidRPr="007160D4">
        <w:rPr>
          <w:rFonts w:ascii="Times New Roman" w:hAnsi="Times New Roman"/>
          <w:sz w:val="24"/>
          <w:szCs w:val="24"/>
          <w:lang w:val="uk-UA" w:eastAsia="uk-UA"/>
        </w:rPr>
        <w:softHyphen/>
        <w:t>діння м'ячем.</w:t>
      </w:r>
    </w:p>
    <w:p w:rsidR="001F03B5" w:rsidRDefault="001F03B5" w:rsidP="00D74ADA">
      <w:pPr>
        <w:tabs>
          <w:tab w:val="left" w:pos="0"/>
        </w:tabs>
        <w:spacing w:after="0" w:line="240" w:lineRule="auto"/>
        <w:ind w:left="20"/>
        <w:rPr>
          <w:rFonts w:ascii="Times New Roman" w:hAnsi="Times New Roman"/>
          <w:sz w:val="24"/>
          <w:szCs w:val="24"/>
          <w:lang w:val="uk-UA" w:eastAsia="uk-UA"/>
        </w:rPr>
      </w:pPr>
      <w:r w:rsidRPr="007160D4">
        <w:rPr>
          <w:rFonts w:ascii="Times New Roman" w:hAnsi="Times New Roman"/>
          <w:sz w:val="24"/>
          <w:szCs w:val="24"/>
          <w:lang w:val="uk-UA" w:eastAsia="uk-UA"/>
        </w:rPr>
        <w:t xml:space="preserve">Повторити жонглювання м'ячем. Рухливі ігри та естафети з м'ячем. </w:t>
      </w:r>
    </w:p>
    <w:p w:rsidR="001F03B5" w:rsidRPr="007160D4" w:rsidRDefault="001F03B5" w:rsidP="00D74ADA">
      <w:pPr>
        <w:tabs>
          <w:tab w:val="left" w:pos="0"/>
        </w:tabs>
        <w:spacing w:after="0" w:line="240" w:lineRule="auto"/>
        <w:ind w:left="20"/>
        <w:jc w:val="center"/>
        <w:rPr>
          <w:rFonts w:ascii="Times New Roman" w:hAnsi="Times New Roman"/>
          <w:sz w:val="24"/>
          <w:szCs w:val="24"/>
          <w:lang w:val="uk-UA" w:eastAsia="ru-RU"/>
        </w:rPr>
      </w:pPr>
      <w:r w:rsidRPr="007160D4">
        <w:rPr>
          <w:rFonts w:ascii="Times New Roman" w:hAnsi="Times New Roman"/>
          <w:b/>
          <w:bCs/>
          <w:sz w:val="24"/>
          <w:szCs w:val="24"/>
          <w:lang w:val="uk-UA" w:eastAsia="uk-UA"/>
        </w:rPr>
        <w:t>Місце проведення:</w:t>
      </w:r>
      <w:r w:rsidRPr="007160D4">
        <w:rPr>
          <w:rFonts w:ascii="Times New Roman" w:hAnsi="Times New Roman"/>
          <w:sz w:val="24"/>
          <w:szCs w:val="24"/>
          <w:lang w:val="uk-UA" w:eastAsia="uk-UA"/>
        </w:rPr>
        <w:t xml:space="preserve"> спортивний майданчик.</w:t>
      </w:r>
    </w:p>
    <w:p w:rsidR="001F03B5" w:rsidRDefault="001F03B5" w:rsidP="00D74ADA">
      <w:pPr>
        <w:tabs>
          <w:tab w:val="left" w:pos="0"/>
        </w:tabs>
        <w:spacing w:after="0" w:line="240" w:lineRule="auto"/>
        <w:ind w:left="1020" w:hanging="1020"/>
        <w:rPr>
          <w:rFonts w:ascii="Times New Roman" w:hAnsi="Times New Roman"/>
          <w:sz w:val="24"/>
          <w:szCs w:val="24"/>
          <w:lang w:val="uk-UA" w:eastAsia="uk-UA"/>
        </w:rPr>
      </w:pPr>
      <w:r w:rsidRPr="007160D4">
        <w:rPr>
          <w:rFonts w:ascii="Times New Roman" w:hAnsi="Times New Roman"/>
          <w:b/>
          <w:bCs/>
          <w:sz w:val="24"/>
          <w:szCs w:val="24"/>
          <w:lang w:val="uk-UA" w:eastAsia="uk-UA"/>
        </w:rPr>
        <w:t>Інвентар:</w:t>
      </w:r>
      <w:r w:rsidRPr="007160D4">
        <w:rPr>
          <w:rFonts w:ascii="Times New Roman" w:hAnsi="Times New Roman"/>
          <w:sz w:val="24"/>
          <w:szCs w:val="24"/>
          <w:lang w:val="uk-UA" w:eastAsia="uk-UA"/>
        </w:rPr>
        <w:t xml:space="preserve"> м'ячі, ворота, свисток, секундомір, прапорці, об- ручі.</w:t>
      </w:r>
    </w:p>
    <w:p w:rsidR="001F03B5" w:rsidRPr="007160D4" w:rsidRDefault="001F03B5" w:rsidP="00D74ADA">
      <w:pPr>
        <w:tabs>
          <w:tab w:val="left" w:pos="0"/>
        </w:tabs>
        <w:spacing w:after="0" w:line="240" w:lineRule="auto"/>
        <w:ind w:left="1020" w:hanging="1020"/>
        <w:rPr>
          <w:rFonts w:ascii="Times New Roman" w:hAnsi="Times New Roman"/>
          <w:sz w:val="24"/>
          <w:szCs w:val="24"/>
          <w:lang w:val="uk-UA" w:eastAsia="ru-RU"/>
        </w:rPr>
      </w:pPr>
    </w:p>
    <w:tbl>
      <w:tblPr>
        <w:tblW w:w="9923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3402"/>
        <w:gridCol w:w="1418"/>
        <w:gridCol w:w="5103"/>
      </w:tblGrid>
      <w:tr w:rsidR="001F03B5" w:rsidRPr="003D7DC1" w:rsidTr="002124E2">
        <w:trPr>
          <w:trHeight w:val="17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ind w:left="1020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Зміст 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заняяття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Дозу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softHyphen/>
              <w:t>вання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Організаційно- методичні вказівки</w:t>
            </w:r>
          </w:p>
        </w:tc>
      </w:tr>
      <w:tr w:rsidR="001F03B5" w:rsidRPr="003D7DC1" w:rsidTr="002124E2">
        <w:trPr>
          <w:trHeight w:val="312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Підготовча частина (15 хв)</w:t>
            </w:r>
          </w:p>
        </w:tc>
      </w:tr>
      <w:tr w:rsidR="001F03B5" w:rsidRPr="003D7DC1" w:rsidTr="002124E2">
        <w:trPr>
          <w:trHeight w:val="81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1. Організаці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йний момент, привітання з групою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, шику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softHyphen/>
              <w:t>вання в шеренгу, рапорт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 хв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ind w:left="100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Перевір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ити стан спор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softHyphen/>
              <w:t>тивної форми студентів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і стан здоров'я під час занять футболом. Отримати зворотню ін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softHyphen/>
              <w:t xml:space="preserve">формацію. Фронтальний метод організації діяльності 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студентів</w:t>
            </w:r>
          </w:p>
        </w:tc>
      </w:tr>
      <w:tr w:rsidR="001F03B5" w:rsidRPr="003D7DC1" w:rsidTr="002124E2">
        <w:trPr>
          <w:trHeight w:val="32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pacing w:val="-20"/>
                <w:sz w:val="24"/>
                <w:szCs w:val="24"/>
                <w:lang w:val="uk-UA" w:eastAsia="uk-UA"/>
              </w:rPr>
              <w:t>2.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Повідомлення завдань 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заняття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 хв</w:t>
            </w: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1F03B5" w:rsidRPr="003D7DC1" w:rsidTr="002124E2">
        <w:trPr>
          <w:trHeight w:val="50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3. Теоретичні відомості: — «Історія українського фут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softHyphen/>
              <w:t>болу»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2 хв</w:t>
            </w: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1F03B5" w:rsidRPr="003D7DC1" w:rsidTr="002124E2">
        <w:trPr>
          <w:trHeight w:val="52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4. Загальнорозвивальні вправи в парах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5 хв</w:t>
            </w: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1F03B5" w:rsidRPr="003D7DC1" w:rsidTr="002124E2">
        <w:trPr>
          <w:trHeight w:val="80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5. Вправи для розвитку си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softHyphen/>
              <w:t>ли загальної і окремих м'язових груп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6 хв</w:t>
            </w:r>
          </w:p>
        </w:tc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1F03B5" w:rsidRPr="003D7DC1" w:rsidTr="002124E2">
        <w:trPr>
          <w:trHeight w:val="245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Основна частина (25 хв)</w:t>
            </w:r>
          </w:p>
        </w:tc>
      </w:tr>
      <w:tr w:rsidR="001F03B5" w:rsidRPr="00821E56" w:rsidTr="002124E2">
        <w:trPr>
          <w:trHeight w:val="95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ind w:right="80" w:firstLine="20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1. Різновиди пересування в по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softHyphen/>
              <w:t>єднанні з технікою володін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softHyphen/>
              <w:t>ня м'ячем:</w:t>
            </w:r>
          </w:p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—ведення м'яча по прямій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 10, 20 30 м; —ведення м'яча по колу; —ведення м'яча «вісімкою»; —ведення м'яча, різка зу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softHyphen/>
              <w:t>пинка і ривок на відстань 5—б 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8хв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ind w:right="80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Повторити 3—4 рази Виправляти помилки Фронтальний ме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тод організації діяльності студентів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.</w:t>
            </w:r>
          </w:p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ind w:right="80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Пояснити, показати. Індивідуальний м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ето організації діяльності студентів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. Ігровий ме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тод організації діяльності студентів.</w:t>
            </w:r>
          </w:p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1F03B5" w:rsidRPr="003D7DC1" w:rsidTr="002124E2">
        <w:trPr>
          <w:trHeight w:val="130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ind w:right="80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2. Жонглювання м'ячем: —правою і лівою ногою; —стегном, головою; — без повторення; —однією ногою або части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softHyphen/>
              <w:t>ною тулуба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8 хв</w:t>
            </w: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1F03B5" w:rsidRPr="003D7DC1" w:rsidTr="002124E2">
        <w:trPr>
          <w:trHeight w:val="19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3. Рухливі ігри та естафети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9хв</w:t>
            </w:r>
          </w:p>
        </w:tc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1F03B5" w:rsidRPr="003D7DC1" w:rsidTr="002124E2">
        <w:trPr>
          <w:trHeight w:val="227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Заключна частина (5 хв)</w:t>
            </w:r>
          </w:p>
        </w:tc>
      </w:tr>
      <w:tr w:rsidR="001F03B5" w:rsidRPr="003D7DC1" w:rsidTr="002124E2">
        <w:trPr>
          <w:trHeight w:val="45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ind w:right="40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1. Шикування в шеренгу. Вправи на відновлення ди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softHyphen/>
              <w:t>хання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2 хв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ind w:right="20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У повільному темпі. Оцінити загальнор:: вивальні вправи в н рах</w:t>
            </w:r>
          </w:p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1F03B5" w:rsidRPr="003D7DC1" w:rsidTr="002124E2">
        <w:trPr>
          <w:trHeight w:val="21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2. Підбиття підсумків 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заняття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2 хв</w:t>
            </w: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1F03B5" w:rsidRPr="003D7DC1" w:rsidTr="002124E2">
        <w:trPr>
          <w:trHeight w:val="49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ind w:right="240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3. Пояснення домашнього завдання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 хв</w:t>
            </w:r>
          </w:p>
        </w:tc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</w:tbl>
    <w:p w:rsidR="001F03B5" w:rsidRPr="007160D4" w:rsidRDefault="001F03B5" w:rsidP="00D74ADA">
      <w:pPr>
        <w:tabs>
          <w:tab w:val="left" w:pos="0"/>
        </w:tabs>
        <w:spacing w:after="0" w:line="240" w:lineRule="auto"/>
        <w:ind w:right="80"/>
        <w:rPr>
          <w:rFonts w:ascii="Times New Roman" w:hAnsi="Times New Roman"/>
          <w:sz w:val="24"/>
          <w:szCs w:val="24"/>
          <w:lang w:val="uk-UA" w:eastAsia="ru-RU"/>
        </w:rPr>
      </w:pPr>
    </w:p>
    <w:p w:rsidR="001F03B5" w:rsidRDefault="001F03B5" w:rsidP="00D74ADA">
      <w:pPr>
        <w:keepNext/>
        <w:keepLines/>
        <w:tabs>
          <w:tab w:val="left" w:pos="0"/>
        </w:tabs>
        <w:spacing w:after="0" w:line="240" w:lineRule="auto"/>
        <w:ind w:left="440" w:hanging="380"/>
        <w:outlineLvl w:val="0"/>
        <w:rPr>
          <w:rFonts w:ascii="Times New Roman" w:hAnsi="Times New Roman"/>
          <w:b/>
          <w:bCs/>
          <w:sz w:val="24"/>
          <w:szCs w:val="24"/>
          <w:lang w:val="uk-UA" w:eastAsia="uk-UA"/>
        </w:rPr>
      </w:pPr>
    </w:p>
    <w:p w:rsidR="001F03B5" w:rsidRDefault="001F03B5" w:rsidP="00D74ADA">
      <w:pPr>
        <w:keepNext/>
        <w:keepLines/>
        <w:tabs>
          <w:tab w:val="left" w:pos="0"/>
        </w:tabs>
        <w:spacing w:after="0" w:line="240" w:lineRule="auto"/>
        <w:ind w:left="440" w:hanging="380"/>
        <w:outlineLvl w:val="0"/>
        <w:rPr>
          <w:rFonts w:ascii="Times New Roman" w:hAnsi="Times New Roman"/>
          <w:b/>
          <w:bCs/>
          <w:sz w:val="24"/>
          <w:szCs w:val="24"/>
          <w:lang w:val="uk-UA" w:eastAsia="uk-UA"/>
        </w:rPr>
      </w:pPr>
    </w:p>
    <w:p w:rsidR="001F03B5" w:rsidRDefault="001F03B5" w:rsidP="00D74ADA">
      <w:pPr>
        <w:keepNext/>
        <w:keepLines/>
        <w:tabs>
          <w:tab w:val="left" w:pos="0"/>
        </w:tabs>
        <w:spacing w:after="0" w:line="240" w:lineRule="auto"/>
        <w:ind w:left="440" w:hanging="380"/>
        <w:outlineLvl w:val="0"/>
        <w:rPr>
          <w:rFonts w:ascii="Times New Roman" w:hAnsi="Times New Roman"/>
          <w:b/>
          <w:bCs/>
          <w:sz w:val="24"/>
          <w:szCs w:val="24"/>
          <w:lang w:val="uk-UA" w:eastAsia="uk-UA"/>
        </w:rPr>
      </w:pPr>
    </w:p>
    <w:p w:rsidR="001F03B5" w:rsidRDefault="001F03B5" w:rsidP="00D74ADA">
      <w:pPr>
        <w:rPr>
          <w:rFonts w:ascii="Times New Roman" w:hAnsi="Times New Roman"/>
          <w:b/>
          <w:sz w:val="28"/>
          <w:lang w:val="uk-UA" w:eastAsia="uk-UA"/>
        </w:rPr>
      </w:pPr>
    </w:p>
    <w:p w:rsidR="001F03B5" w:rsidRDefault="001F03B5" w:rsidP="00D74ADA">
      <w:pPr>
        <w:rPr>
          <w:rFonts w:ascii="Times New Roman" w:hAnsi="Times New Roman"/>
          <w:b/>
          <w:sz w:val="28"/>
          <w:lang w:val="uk-UA" w:eastAsia="uk-UA"/>
        </w:rPr>
      </w:pPr>
    </w:p>
    <w:p w:rsidR="001F03B5" w:rsidRPr="00904413" w:rsidRDefault="001F03B5" w:rsidP="00D74ADA">
      <w:pPr>
        <w:rPr>
          <w:rFonts w:ascii="Times New Roman" w:hAnsi="Times New Roman"/>
          <w:b/>
          <w:sz w:val="28"/>
          <w:lang w:val="uk-UA" w:eastAsia="ru-RU"/>
        </w:rPr>
      </w:pPr>
      <w:r>
        <w:rPr>
          <w:rFonts w:ascii="Times New Roman" w:hAnsi="Times New Roman"/>
          <w:b/>
          <w:sz w:val="28"/>
          <w:lang w:val="uk-UA" w:eastAsia="uk-UA"/>
        </w:rPr>
        <w:t>План-конспект заняття</w:t>
      </w:r>
      <w:r w:rsidRPr="00904413">
        <w:rPr>
          <w:rFonts w:ascii="Times New Roman" w:hAnsi="Times New Roman"/>
          <w:b/>
          <w:sz w:val="28"/>
          <w:lang w:val="uk-UA" w:eastAsia="uk-UA"/>
        </w:rPr>
        <w:t xml:space="preserve"> № 16</w:t>
      </w:r>
    </w:p>
    <w:p w:rsidR="001F03B5" w:rsidRPr="007160D4" w:rsidRDefault="001F03B5" w:rsidP="00D74ADA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sz w:val="24"/>
          <w:szCs w:val="24"/>
          <w:lang w:val="uk-UA" w:eastAsia="uk-UA"/>
        </w:rPr>
        <w:t>Зав</w:t>
      </w:r>
      <w:r w:rsidRPr="007160D4">
        <w:rPr>
          <w:rFonts w:ascii="Times New Roman" w:hAnsi="Times New Roman"/>
          <w:b/>
          <w:bCs/>
          <w:sz w:val="24"/>
          <w:szCs w:val="24"/>
          <w:lang w:val="uk-UA" w:eastAsia="uk-UA"/>
        </w:rPr>
        <w:t>дання:</w:t>
      </w:r>
    </w:p>
    <w:p w:rsidR="001F03B5" w:rsidRPr="007160D4" w:rsidRDefault="001F03B5" w:rsidP="00D74ADA">
      <w:pPr>
        <w:tabs>
          <w:tab w:val="left" w:pos="0"/>
        </w:tabs>
        <w:spacing w:after="0" w:line="240" w:lineRule="auto"/>
        <w:ind w:right="160"/>
        <w:rPr>
          <w:rFonts w:ascii="Times New Roman" w:hAnsi="Times New Roman"/>
          <w:sz w:val="24"/>
          <w:szCs w:val="24"/>
          <w:lang w:val="uk-UA" w:eastAsia="ru-RU"/>
        </w:rPr>
      </w:pPr>
      <w:r w:rsidRPr="007160D4">
        <w:rPr>
          <w:rFonts w:ascii="Times New Roman" w:hAnsi="Times New Roman"/>
          <w:sz w:val="24"/>
          <w:szCs w:val="24"/>
          <w:lang w:val="uk-UA" w:eastAsia="uk-UA"/>
        </w:rPr>
        <w:t>Повторити різновиди пересування в поєднанні з технікою воло діння м'ячем.</w:t>
      </w:r>
    </w:p>
    <w:p w:rsidR="001F03B5" w:rsidRDefault="001F03B5" w:rsidP="00D74ADA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  <w:lang w:val="uk-UA" w:eastAsia="uk-UA"/>
        </w:rPr>
      </w:pPr>
      <w:r w:rsidRPr="007160D4">
        <w:rPr>
          <w:rFonts w:ascii="Times New Roman" w:hAnsi="Times New Roman"/>
          <w:sz w:val="24"/>
          <w:szCs w:val="24"/>
          <w:lang w:val="uk-UA" w:eastAsia="uk-UA"/>
        </w:rPr>
        <w:t xml:space="preserve">Повторити жонглювання з м'ячем. Рухливі ігри та естафети з м'ячем. </w:t>
      </w:r>
    </w:p>
    <w:p w:rsidR="001F03B5" w:rsidRPr="007160D4" w:rsidRDefault="001F03B5" w:rsidP="00D74ADA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  <w:r w:rsidRPr="007160D4">
        <w:rPr>
          <w:rFonts w:ascii="Times New Roman" w:hAnsi="Times New Roman"/>
          <w:b/>
          <w:bCs/>
          <w:sz w:val="24"/>
          <w:szCs w:val="24"/>
          <w:lang w:val="uk-UA" w:eastAsia="uk-UA"/>
        </w:rPr>
        <w:t>Місце проведення:</w:t>
      </w:r>
      <w:r w:rsidRPr="007160D4">
        <w:rPr>
          <w:rFonts w:ascii="Times New Roman" w:hAnsi="Times New Roman"/>
          <w:sz w:val="24"/>
          <w:szCs w:val="24"/>
          <w:lang w:val="uk-UA" w:eastAsia="uk-UA"/>
        </w:rPr>
        <w:t xml:space="preserve"> спортивний майданчик.</w:t>
      </w:r>
    </w:p>
    <w:p w:rsidR="001F03B5" w:rsidRDefault="001F03B5" w:rsidP="00D74ADA">
      <w:pPr>
        <w:tabs>
          <w:tab w:val="left" w:pos="0"/>
        </w:tabs>
        <w:spacing w:after="0" w:line="240" w:lineRule="auto"/>
        <w:ind w:right="160"/>
        <w:rPr>
          <w:rFonts w:ascii="Times New Roman" w:hAnsi="Times New Roman"/>
          <w:sz w:val="24"/>
          <w:szCs w:val="24"/>
          <w:lang w:val="uk-UA" w:eastAsia="uk-UA"/>
        </w:rPr>
      </w:pPr>
      <w:r w:rsidRPr="007160D4">
        <w:rPr>
          <w:rFonts w:ascii="Times New Roman" w:hAnsi="Times New Roman"/>
          <w:b/>
          <w:bCs/>
          <w:sz w:val="24"/>
          <w:szCs w:val="24"/>
          <w:lang w:val="uk-UA" w:eastAsia="uk-UA"/>
        </w:rPr>
        <w:t>Інвентар:</w:t>
      </w:r>
      <w:r w:rsidRPr="007160D4">
        <w:rPr>
          <w:rFonts w:ascii="Times New Roman" w:hAnsi="Times New Roman"/>
          <w:sz w:val="24"/>
          <w:szCs w:val="24"/>
          <w:lang w:val="uk-UA" w:eastAsia="uk-UA"/>
        </w:rPr>
        <w:t xml:space="preserve"> м'ячі, ворота, с</w:t>
      </w:r>
      <w:r>
        <w:rPr>
          <w:rFonts w:ascii="Times New Roman" w:hAnsi="Times New Roman"/>
          <w:sz w:val="24"/>
          <w:szCs w:val="24"/>
          <w:lang w:val="uk-UA" w:eastAsia="uk-UA"/>
        </w:rPr>
        <w:t>висток, секундомір, обручі, фіш</w:t>
      </w:r>
      <w:r w:rsidRPr="007160D4">
        <w:rPr>
          <w:rFonts w:ascii="Times New Roman" w:hAnsi="Times New Roman"/>
          <w:sz w:val="24"/>
          <w:szCs w:val="24"/>
          <w:lang w:val="uk-UA" w:eastAsia="uk-UA"/>
        </w:rPr>
        <w:t>ки.</w:t>
      </w:r>
    </w:p>
    <w:p w:rsidR="001F03B5" w:rsidRPr="007160D4" w:rsidRDefault="001F03B5" w:rsidP="00D74ADA">
      <w:pPr>
        <w:tabs>
          <w:tab w:val="left" w:pos="0"/>
        </w:tabs>
        <w:spacing w:after="0" w:line="240" w:lineRule="auto"/>
        <w:ind w:right="160"/>
        <w:rPr>
          <w:rFonts w:ascii="Times New Roman" w:hAnsi="Times New Roman"/>
          <w:sz w:val="24"/>
          <w:szCs w:val="24"/>
          <w:lang w:val="uk-UA" w:eastAsia="ru-RU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3402"/>
        <w:gridCol w:w="1418"/>
        <w:gridCol w:w="5108"/>
      </w:tblGrid>
      <w:tr w:rsidR="001F03B5" w:rsidRPr="003D7DC1" w:rsidTr="002124E2">
        <w:trPr>
          <w:trHeight w:val="17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ind w:left="740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Зміст 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заняття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Дозу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softHyphen/>
              <w:t>вання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ind w:right="400"/>
              <w:jc w:val="right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Організаційно- методичні вказівки</w:t>
            </w:r>
          </w:p>
        </w:tc>
      </w:tr>
      <w:tr w:rsidR="001F03B5" w:rsidRPr="003D7DC1" w:rsidTr="002124E2">
        <w:trPr>
          <w:trHeight w:val="336"/>
        </w:trPr>
        <w:tc>
          <w:tcPr>
            <w:tcW w:w="9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Підготовча частина (17 хв)</w:t>
            </w:r>
          </w:p>
        </w:tc>
      </w:tr>
      <w:tr w:rsidR="001F03B5" w:rsidRPr="003D7DC1" w:rsidTr="002124E2">
        <w:trPr>
          <w:trHeight w:val="8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D74ADA">
            <w:pPr>
              <w:pStyle w:val="ListParagraph"/>
              <w:numPr>
                <w:ilvl w:val="0"/>
                <w:numId w:val="16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Організаці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йний момент, привітання з групою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, шикування в шеренгу, рапорт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 хв</w:t>
            </w:r>
          </w:p>
        </w:tc>
        <w:tc>
          <w:tcPr>
            <w:tcW w:w="51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ind w:left="100" w:right="140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Перевір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ити стан спор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softHyphen/>
              <w:t>тивної форми студентів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і стан здоров'я. Фронтальний ме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тод організації діяльності студентів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.</w:t>
            </w:r>
          </w:p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ind w:left="100" w:right="140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Слідкувати за техні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softHyphen/>
              <w:t>кою безпеки. Слідкувати за дихан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softHyphen/>
              <w:t>ням</w:t>
            </w:r>
          </w:p>
        </w:tc>
      </w:tr>
      <w:tr w:rsidR="001F03B5" w:rsidRPr="003D7DC1" w:rsidTr="002124E2">
        <w:trPr>
          <w:trHeight w:val="33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D74ADA">
            <w:pPr>
              <w:pStyle w:val="ListParagraph"/>
              <w:numPr>
                <w:ilvl w:val="0"/>
                <w:numId w:val="16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Повідомлення завдань 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заняття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 хв</w:t>
            </w:r>
          </w:p>
        </w:tc>
        <w:tc>
          <w:tcPr>
            <w:tcW w:w="5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ind w:left="1660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F03B5" w:rsidRPr="003D7DC1" w:rsidTr="002124E2">
        <w:trPr>
          <w:trHeight w:val="33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D74ADA">
            <w:pPr>
              <w:pStyle w:val="ListParagraph"/>
              <w:numPr>
                <w:ilvl w:val="0"/>
                <w:numId w:val="16"/>
              </w:numPr>
              <w:tabs>
                <w:tab w:val="left" w:pos="284"/>
              </w:tabs>
              <w:spacing w:after="0" w:line="240" w:lineRule="auto"/>
              <w:ind w:left="0" w:right="160" w:firstLine="0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Загальнорозвивальні вправи її парах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5 хв</w:t>
            </w:r>
          </w:p>
        </w:tc>
        <w:tc>
          <w:tcPr>
            <w:tcW w:w="5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ind w:left="1660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F03B5" w:rsidRPr="003D7DC1" w:rsidTr="002124E2">
        <w:trPr>
          <w:trHeight w:val="33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D74ADA">
            <w:pPr>
              <w:pStyle w:val="ListParagraph"/>
              <w:numPr>
                <w:ilvl w:val="0"/>
                <w:numId w:val="16"/>
              </w:numPr>
              <w:tabs>
                <w:tab w:val="left" w:pos="284"/>
              </w:tabs>
              <w:spacing w:after="0" w:line="240" w:lineRule="auto"/>
              <w:ind w:left="0" w:right="160" w:firstLine="0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Вправи з різним наванта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softHyphen/>
              <w:t>женням (гантелі, штанга іощо)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5 хв</w:t>
            </w:r>
          </w:p>
        </w:tc>
        <w:tc>
          <w:tcPr>
            <w:tcW w:w="5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ind w:left="1660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F03B5" w:rsidRPr="003D7DC1" w:rsidTr="002124E2">
        <w:trPr>
          <w:trHeight w:val="33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D74ADA">
            <w:pPr>
              <w:pStyle w:val="ListParagraph"/>
              <w:numPr>
                <w:ilvl w:val="0"/>
                <w:numId w:val="16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Інтервально-повторний біг від 30 до 100 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5 хв</w:t>
            </w:r>
          </w:p>
        </w:tc>
        <w:tc>
          <w:tcPr>
            <w:tcW w:w="51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ind w:left="1660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F03B5" w:rsidRPr="003D7DC1" w:rsidTr="002124E2">
        <w:trPr>
          <w:trHeight w:val="336"/>
        </w:trPr>
        <w:tc>
          <w:tcPr>
            <w:tcW w:w="9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ind w:left="1980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Основна частина (23 хв)</w:t>
            </w:r>
          </w:p>
        </w:tc>
      </w:tr>
      <w:tr w:rsidR="001F03B5" w:rsidRPr="003D7DC1" w:rsidTr="002124E2">
        <w:trPr>
          <w:trHeight w:val="33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ind w:left="20" w:right="100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1.Різновиди пересування в поєднанні з технікою володіння м'ячем:</w:t>
            </w:r>
          </w:p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- ведення м'яча по прямій іщ 10, 20, ЗО м;</w:t>
            </w:r>
          </w:p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- ведення м'яча по колу; </w:t>
            </w:r>
          </w:p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- ведення м'яча «вісімкою»; </w:t>
            </w:r>
          </w:p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- ведення м'яча із зупин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softHyphen/>
              <w:t>кою та з подальшим прискоренням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ind w:left="1660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1F03B5" w:rsidRPr="003D7DC1" w:rsidRDefault="001F03B5" w:rsidP="002124E2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6 хв</w:t>
            </w:r>
          </w:p>
        </w:tc>
        <w:tc>
          <w:tcPr>
            <w:tcW w:w="51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ind w:right="40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Повторити 3—4 рази. Фронтальний ме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тод організації діяльності студентів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.</w:t>
            </w:r>
          </w:p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Виправляти помилки. Ігровий мет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од органі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softHyphen/>
              <w:t>зації діяльності студентів.</w:t>
            </w:r>
          </w:p>
        </w:tc>
      </w:tr>
      <w:tr w:rsidR="001F03B5" w:rsidRPr="003D7DC1" w:rsidTr="002124E2">
        <w:trPr>
          <w:trHeight w:val="166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D74ADA">
            <w:pPr>
              <w:pStyle w:val="ListParagraph"/>
              <w:numPr>
                <w:ilvl w:val="0"/>
                <w:numId w:val="15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Жонглювання м'ячем: </w:t>
            </w:r>
          </w:p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— правою і лівою ногою; </w:t>
            </w:r>
          </w:p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—стегном, головою;</w:t>
            </w:r>
          </w:p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—без повторення; </w:t>
            </w:r>
          </w:p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—однією ногою або части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softHyphen/>
              <w:t>ною тулуба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8 хв</w:t>
            </w:r>
          </w:p>
        </w:tc>
        <w:tc>
          <w:tcPr>
            <w:tcW w:w="5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1F03B5" w:rsidRPr="003D7DC1" w:rsidTr="002124E2">
        <w:trPr>
          <w:trHeight w:val="51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4. Рухливі ігри та естафети з м'ячем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9 хв</w:t>
            </w:r>
          </w:p>
        </w:tc>
        <w:tc>
          <w:tcPr>
            <w:tcW w:w="51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1F03B5" w:rsidRPr="003D7DC1" w:rsidTr="002124E2">
        <w:trPr>
          <w:trHeight w:val="317"/>
        </w:trPr>
        <w:tc>
          <w:tcPr>
            <w:tcW w:w="9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ind w:left="2080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Заключна частина (5 хв)</w:t>
            </w:r>
          </w:p>
        </w:tc>
      </w:tr>
      <w:tr w:rsidR="001F03B5" w:rsidRPr="003D7DC1" w:rsidTr="002124E2">
        <w:trPr>
          <w:trHeight w:val="18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1. Шикування в шеренгу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2 хв</w:t>
            </w:r>
          </w:p>
        </w:tc>
        <w:tc>
          <w:tcPr>
            <w:tcW w:w="510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ind w:left="100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Перевірити пульс піс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softHyphen/>
              <w:t>ля рухливих ігор. Оцінити вправи з на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softHyphen/>
              <w:t>вантаженням</w:t>
            </w:r>
          </w:p>
        </w:tc>
      </w:tr>
      <w:tr w:rsidR="001F03B5" w:rsidRPr="003D7DC1" w:rsidTr="002124E2">
        <w:trPr>
          <w:trHeight w:val="17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2. Підбиття підсумків 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заняття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2 хв</w:t>
            </w:r>
          </w:p>
        </w:tc>
        <w:tc>
          <w:tcPr>
            <w:tcW w:w="51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1F03B5" w:rsidRPr="003D7DC1" w:rsidTr="002124E2">
        <w:trPr>
          <w:trHeight w:val="48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3. Пояснення домашнього завдання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 хв</w:t>
            </w:r>
          </w:p>
        </w:tc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</w:tbl>
    <w:p w:rsidR="001F03B5" w:rsidRDefault="001F03B5" w:rsidP="00D74ADA">
      <w:pPr>
        <w:keepNext/>
        <w:keepLines/>
        <w:tabs>
          <w:tab w:val="left" w:pos="0"/>
          <w:tab w:val="left" w:pos="4441"/>
          <w:tab w:val="left" w:leader="underscore" w:pos="6370"/>
        </w:tabs>
        <w:spacing w:after="0" w:line="240" w:lineRule="auto"/>
        <w:ind w:left="20"/>
        <w:outlineLvl w:val="0"/>
        <w:rPr>
          <w:rFonts w:ascii="Times New Roman" w:hAnsi="Times New Roman"/>
          <w:b/>
          <w:bCs/>
          <w:sz w:val="24"/>
          <w:szCs w:val="24"/>
          <w:lang w:val="uk-UA" w:eastAsia="uk-UA"/>
        </w:rPr>
      </w:pPr>
    </w:p>
    <w:p w:rsidR="001F03B5" w:rsidRDefault="001F03B5" w:rsidP="00D74ADA">
      <w:pPr>
        <w:keepNext/>
        <w:keepLines/>
        <w:tabs>
          <w:tab w:val="left" w:pos="0"/>
          <w:tab w:val="left" w:pos="4441"/>
          <w:tab w:val="left" w:leader="underscore" w:pos="6370"/>
        </w:tabs>
        <w:spacing w:after="0" w:line="240" w:lineRule="auto"/>
        <w:ind w:left="20"/>
        <w:outlineLvl w:val="0"/>
        <w:rPr>
          <w:rFonts w:ascii="Times New Roman" w:hAnsi="Times New Roman"/>
          <w:b/>
          <w:bCs/>
          <w:sz w:val="24"/>
          <w:szCs w:val="24"/>
          <w:lang w:val="uk-UA" w:eastAsia="uk-UA"/>
        </w:rPr>
      </w:pPr>
    </w:p>
    <w:p w:rsidR="001F03B5" w:rsidRDefault="001F03B5" w:rsidP="00D74ADA">
      <w:pPr>
        <w:keepNext/>
        <w:keepLines/>
        <w:tabs>
          <w:tab w:val="left" w:pos="0"/>
          <w:tab w:val="left" w:pos="4441"/>
          <w:tab w:val="left" w:leader="underscore" w:pos="6370"/>
        </w:tabs>
        <w:spacing w:after="0" w:line="240" w:lineRule="auto"/>
        <w:ind w:left="20"/>
        <w:outlineLvl w:val="0"/>
        <w:rPr>
          <w:rFonts w:ascii="Times New Roman" w:hAnsi="Times New Roman"/>
          <w:b/>
          <w:bCs/>
          <w:sz w:val="24"/>
          <w:szCs w:val="24"/>
          <w:lang w:val="uk-UA" w:eastAsia="uk-UA"/>
        </w:rPr>
      </w:pPr>
    </w:p>
    <w:p w:rsidR="001F03B5" w:rsidRPr="00377F65" w:rsidRDefault="001F03B5" w:rsidP="00D74ADA">
      <w:pPr>
        <w:keepNext/>
        <w:keepLines/>
        <w:tabs>
          <w:tab w:val="left" w:pos="0"/>
          <w:tab w:val="left" w:pos="4441"/>
          <w:tab w:val="left" w:leader="underscore" w:pos="6370"/>
        </w:tabs>
        <w:spacing w:after="0" w:line="240" w:lineRule="auto"/>
        <w:ind w:left="20"/>
        <w:outlineLvl w:val="0"/>
        <w:rPr>
          <w:rFonts w:ascii="Times New Roman" w:hAnsi="Times New Roman"/>
          <w:b/>
          <w:bCs/>
          <w:sz w:val="28"/>
          <w:szCs w:val="28"/>
          <w:lang w:val="uk-UA" w:eastAsia="uk-UA"/>
        </w:rPr>
      </w:pPr>
    </w:p>
    <w:p w:rsidR="001F03B5" w:rsidRDefault="001F03B5" w:rsidP="00D74ADA">
      <w:pPr>
        <w:rPr>
          <w:rFonts w:ascii="Times New Roman" w:hAnsi="Times New Roman"/>
          <w:b/>
          <w:sz w:val="28"/>
          <w:szCs w:val="28"/>
          <w:lang w:val="uk-UA" w:eastAsia="uk-UA"/>
        </w:rPr>
      </w:pPr>
    </w:p>
    <w:p w:rsidR="001F03B5" w:rsidRDefault="001F03B5" w:rsidP="00D74ADA">
      <w:pPr>
        <w:rPr>
          <w:rFonts w:ascii="Times New Roman" w:hAnsi="Times New Roman"/>
          <w:b/>
          <w:sz w:val="28"/>
          <w:szCs w:val="28"/>
          <w:lang w:val="uk-UA" w:eastAsia="uk-UA"/>
        </w:rPr>
      </w:pPr>
    </w:p>
    <w:p w:rsidR="001F03B5" w:rsidRDefault="001F03B5" w:rsidP="00D74ADA">
      <w:pPr>
        <w:rPr>
          <w:rFonts w:ascii="Times New Roman" w:hAnsi="Times New Roman"/>
          <w:b/>
          <w:sz w:val="28"/>
          <w:szCs w:val="28"/>
          <w:lang w:val="uk-UA" w:eastAsia="uk-UA"/>
        </w:rPr>
      </w:pPr>
    </w:p>
    <w:p w:rsidR="001F03B5" w:rsidRPr="00377F65" w:rsidRDefault="001F03B5" w:rsidP="00D74ADA">
      <w:pPr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uk-UA"/>
        </w:rPr>
        <w:t>План-конспект заняття</w:t>
      </w:r>
      <w:r w:rsidRPr="00377F65">
        <w:rPr>
          <w:rFonts w:ascii="Times New Roman" w:hAnsi="Times New Roman"/>
          <w:b/>
          <w:sz w:val="28"/>
          <w:szCs w:val="28"/>
          <w:lang w:val="uk-UA" w:eastAsia="uk-UA"/>
        </w:rPr>
        <w:t xml:space="preserve"> № 17</w:t>
      </w:r>
      <w:r w:rsidRPr="00377F65">
        <w:rPr>
          <w:rFonts w:ascii="Times New Roman" w:hAnsi="Times New Roman"/>
          <w:b/>
          <w:sz w:val="28"/>
          <w:szCs w:val="28"/>
          <w:lang w:val="uk-UA" w:eastAsia="uk-UA"/>
        </w:rPr>
        <w:tab/>
        <w:t>Дата</w:t>
      </w:r>
      <w:r w:rsidRPr="00377F65">
        <w:rPr>
          <w:rFonts w:ascii="Times New Roman" w:hAnsi="Times New Roman"/>
          <w:b/>
          <w:sz w:val="28"/>
          <w:szCs w:val="28"/>
          <w:lang w:val="uk-UA" w:eastAsia="uk-UA"/>
        </w:rPr>
        <w:tab/>
      </w:r>
      <w:r>
        <w:rPr>
          <w:rFonts w:ascii="Times New Roman" w:hAnsi="Times New Roman"/>
          <w:b/>
          <w:sz w:val="28"/>
          <w:szCs w:val="28"/>
          <w:lang w:val="uk-UA" w:eastAsia="uk-UA"/>
        </w:rPr>
        <w:t xml:space="preserve"> </w:t>
      </w:r>
    </w:p>
    <w:p w:rsidR="001F03B5" w:rsidRPr="007160D4" w:rsidRDefault="001F03B5" w:rsidP="00D74ADA">
      <w:pPr>
        <w:tabs>
          <w:tab w:val="left" w:pos="0"/>
        </w:tabs>
        <w:spacing w:after="0" w:line="240" w:lineRule="auto"/>
        <w:ind w:left="20"/>
        <w:rPr>
          <w:rFonts w:ascii="Times New Roman" w:hAnsi="Times New Roman"/>
          <w:sz w:val="24"/>
          <w:szCs w:val="24"/>
          <w:lang w:val="uk-UA" w:eastAsia="ru-RU"/>
        </w:rPr>
      </w:pPr>
      <w:r w:rsidRPr="007160D4">
        <w:rPr>
          <w:rFonts w:ascii="Times New Roman" w:hAnsi="Times New Roman"/>
          <w:b/>
          <w:bCs/>
          <w:sz w:val="24"/>
          <w:szCs w:val="24"/>
          <w:lang w:val="uk-UA" w:eastAsia="uk-UA"/>
        </w:rPr>
        <w:t>Завдання:</w:t>
      </w:r>
    </w:p>
    <w:p w:rsidR="001F03B5" w:rsidRDefault="001F03B5" w:rsidP="00D74ADA">
      <w:pPr>
        <w:tabs>
          <w:tab w:val="left" w:pos="0"/>
        </w:tabs>
        <w:spacing w:after="0" w:line="240" w:lineRule="auto"/>
        <w:ind w:left="540" w:right="2240"/>
        <w:rPr>
          <w:rFonts w:ascii="Times New Roman" w:hAnsi="Times New Roman"/>
          <w:sz w:val="24"/>
          <w:szCs w:val="24"/>
          <w:lang w:val="uk-UA" w:eastAsia="uk-UA"/>
        </w:rPr>
      </w:pPr>
      <w:r w:rsidRPr="007160D4">
        <w:rPr>
          <w:rFonts w:ascii="Times New Roman" w:hAnsi="Times New Roman"/>
          <w:sz w:val="24"/>
          <w:szCs w:val="24"/>
          <w:lang w:val="uk-UA" w:eastAsia="uk-UA"/>
        </w:rPr>
        <w:t>Повторити акробатичні вправи. Повторити подолання смуги перешкод.</w:t>
      </w:r>
    </w:p>
    <w:p w:rsidR="001F03B5" w:rsidRPr="007160D4" w:rsidRDefault="001F03B5" w:rsidP="00D74ADA">
      <w:pPr>
        <w:tabs>
          <w:tab w:val="left" w:pos="0"/>
        </w:tabs>
        <w:spacing w:after="0" w:line="240" w:lineRule="auto"/>
        <w:ind w:left="540" w:right="2240"/>
        <w:rPr>
          <w:rFonts w:ascii="Times New Roman" w:hAnsi="Times New Roman"/>
          <w:sz w:val="24"/>
          <w:szCs w:val="24"/>
          <w:lang w:val="uk-UA" w:eastAsia="ru-RU"/>
        </w:rPr>
      </w:pPr>
    </w:p>
    <w:p w:rsidR="001F03B5" w:rsidRPr="007160D4" w:rsidRDefault="001F03B5" w:rsidP="00D74ADA">
      <w:pPr>
        <w:tabs>
          <w:tab w:val="left" w:pos="0"/>
        </w:tabs>
        <w:spacing w:after="0" w:line="240" w:lineRule="auto"/>
        <w:ind w:left="540" w:right="-80"/>
        <w:rPr>
          <w:rFonts w:ascii="Times New Roman" w:hAnsi="Times New Roman"/>
          <w:sz w:val="24"/>
          <w:szCs w:val="24"/>
          <w:lang w:val="uk-UA" w:eastAsia="ru-RU"/>
        </w:rPr>
      </w:pPr>
      <w:r w:rsidRPr="007160D4">
        <w:rPr>
          <w:rFonts w:ascii="Times New Roman" w:hAnsi="Times New Roman"/>
          <w:sz w:val="24"/>
          <w:szCs w:val="24"/>
          <w:lang w:val="uk-UA" w:eastAsia="uk-UA"/>
        </w:rPr>
        <w:t>Повторити передачі м'яча в парах, в трійках на місці та в русі. . Повторити жонглювання м'ячем.</w:t>
      </w:r>
    </w:p>
    <w:p w:rsidR="001F03B5" w:rsidRPr="007160D4" w:rsidRDefault="001F03B5" w:rsidP="00D74ADA">
      <w:pPr>
        <w:tabs>
          <w:tab w:val="left" w:pos="0"/>
        </w:tabs>
        <w:spacing w:after="0" w:line="240" w:lineRule="auto"/>
        <w:ind w:left="540" w:right="-80"/>
        <w:rPr>
          <w:rFonts w:ascii="Times New Roman" w:hAnsi="Times New Roman"/>
          <w:sz w:val="24"/>
          <w:szCs w:val="24"/>
          <w:lang w:val="uk-UA" w:eastAsia="ru-RU"/>
        </w:rPr>
      </w:pPr>
      <w:r w:rsidRPr="007160D4">
        <w:rPr>
          <w:rFonts w:ascii="Times New Roman" w:hAnsi="Times New Roman"/>
          <w:sz w:val="24"/>
          <w:szCs w:val="24"/>
          <w:lang w:val="uk-UA" w:eastAsia="uk-UA"/>
        </w:rPr>
        <w:t>Ознайомити з індивідуальними тактичними діями з м'ячем у на</w:t>
      </w:r>
      <w:r w:rsidRPr="007160D4">
        <w:rPr>
          <w:rFonts w:ascii="Times New Roman" w:hAnsi="Times New Roman"/>
          <w:sz w:val="24"/>
          <w:szCs w:val="24"/>
          <w:lang w:val="uk-UA" w:eastAsia="uk-UA"/>
        </w:rPr>
        <w:softHyphen/>
        <w:t>паді.</w:t>
      </w:r>
    </w:p>
    <w:p w:rsidR="001F03B5" w:rsidRPr="007160D4" w:rsidRDefault="001F03B5" w:rsidP="00D74ADA">
      <w:pPr>
        <w:tabs>
          <w:tab w:val="left" w:pos="0"/>
        </w:tabs>
        <w:spacing w:after="0" w:line="240" w:lineRule="auto"/>
        <w:ind w:left="540"/>
        <w:rPr>
          <w:rFonts w:ascii="Times New Roman" w:hAnsi="Times New Roman"/>
          <w:sz w:val="24"/>
          <w:szCs w:val="24"/>
          <w:lang w:val="uk-UA" w:eastAsia="ru-RU"/>
        </w:rPr>
      </w:pPr>
      <w:r w:rsidRPr="007160D4">
        <w:rPr>
          <w:rFonts w:ascii="Times New Roman" w:hAnsi="Times New Roman"/>
          <w:sz w:val="24"/>
          <w:szCs w:val="24"/>
          <w:lang w:val="uk-UA" w:eastAsia="uk-UA"/>
        </w:rPr>
        <w:t>Рухливі ігри та естафети з м'ячем.</w:t>
      </w:r>
    </w:p>
    <w:p w:rsidR="001F03B5" w:rsidRPr="007160D4" w:rsidRDefault="001F03B5" w:rsidP="00D74ADA">
      <w:pPr>
        <w:tabs>
          <w:tab w:val="left" w:pos="0"/>
        </w:tabs>
        <w:spacing w:after="0" w:line="240" w:lineRule="auto"/>
        <w:ind w:left="20"/>
        <w:rPr>
          <w:rFonts w:ascii="Times New Roman" w:hAnsi="Times New Roman"/>
          <w:sz w:val="24"/>
          <w:szCs w:val="24"/>
          <w:lang w:val="uk-UA" w:eastAsia="ru-RU"/>
        </w:rPr>
      </w:pPr>
      <w:r w:rsidRPr="007160D4">
        <w:rPr>
          <w:rFonts w:ascii="Times New Roman" w:hAnsi="Times New Roman"/>
          <w:b/>
          <w:bCs/>
          <w:sz w:val="24"/>
          <w:szCs w:val="24"/>
          <w:lang w:val="uk-UA" w:eastAsia="uk-UA"/>
        </w:rPr>
        <w:t>Місце проведення:</w:t>
      </w:r>
      <w:r w:rsidRPr="007160D4">
        <w:rPr>
          <w:rFonts w:ascii="Times New Roman" w:hAnsi="Times New Roman"/>
          <w:sz w:val="24"/>
          <w:szCs w:val="24"/>
          <w:lang w:val="uk-UA" w:eastAsia="uk-UA"/>
        </w:rPr>
        <w:t xml:space="preserve"> спортивний майданчик.</w:t>
      </w:r>
    </w:p>
    <w:p w:rsidR="001F03B5" w:rsidRDefault="001F03B5" w:rsidP="00D74ADA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  <w:lang w:val="uk-UA" w:eastAsia="uk-UA"/>
        </w:rPr>
      </w:pPr>
      <w:r w:rsidRPr="007160D4">
        <w:rPr>
          <w:rFonts w:ascii="Times New Roman" w:hAnsi="Times New Roman"/>
          <w:b/>
          <w:bCs/>
          <w:sz w:val="24"/>
          <w:szCs w:val="24"/>
          <w:lang w:val="uk-UA" w:eastAsia="uk-UA"/>
        </w:rPr>
        <w:t>Інвентар:</w:t>
      </w:r>
      <w:r w:rsidRPr="007160D4">
        <w:rPr>
          <w:rFonts w:ascii="Times New Roman" w:hAnsi="Times New Roman"/>
          <w:sz w:val="24"/>
          <w:szCs w:val="24"/>
          <w:lang w:val="uk-UA" w:eastAsia="uk-UA"/>
        </w:rPr>
        <w:t xml:space="preserve"> м'ячі, ворота, свисток, секундомір, прапорці, схеми.</w:t>
      </w:r>
    </w:p>
    <w:p w:rsidR="001F03B5" w:rsidRPr="007160D4" w:rsidRDefault="001F03B5" w:rsidP="00D74ADA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  <w:lang w:val="uk-UA" w:eastAsia="uk-UA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3402"/>
        <w:gridCol w:w="1418"/>
        <w:gridCol w:w="5103"/>
      </w:tblGrid>
      <w:tr w:rsidR="001F03B5" w:rsidRPr="003D7DC1" w:rsidTr="002124E2">
        <w:trPr>
          <w:trHeight w:val="56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ind w:left="1000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Зміст 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заняття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ind w:right="240"/>
              <w:jc w:val="right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Дозу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softHyphen/>
              <w:t>вання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Організаційно- методичні вказівки</w:t>
            </w:r>
          </w:p>
        </w:tc>
      </w:tr>
      <w:tr w:rsidR="001F03B5" w:rsidRPr="003D7DC1" w:rsidTr="002124E2">
        <w:trPr>
          <w:trHeight w:val="312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Підготовча частина (14 хв)</w:t>
            </w:r>
          </w:p>
        </w:tc>
      </w:tr>
      <w:tr w:rsidR="001F03B5" w:rsidRPr="003D7DC1" w:rsidTr="002124E2">
        <w:trPr>
          <w:trHeight w:val="85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1. Організаці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йний момент, привітання з групою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, шику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softHyphen/>
              <w:t>вання в шеренгу, рапорт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ind w:right="240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 хв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ind w:left="100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Перевір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ити стан спор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softHyphen/>
              <w:t>тивної форми студентів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і стан здоров'я. Фронтальний метод організації діяльност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і студентів.</w:t>
            </w:r>
          </w:p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Використовувати стра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softHyphen/>
              <w:t>ховку</w:t>
            </w:r>
          </w:p>
        </w:tc>
      </w:tr>
      <w:tr w:rsidR="001F03B5" w:rsidRPr="003D7DC1" w:rsidTr="002124E2">
        <w:trPr>
          <w:trHeight w:val="37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bCs/>
                <w:iCs/>
                <w:spacing w:val="10"/>
                <w:w w:val="66"/>
                <w:sz w:val="28"/>
                <w:szCs w:val="24"/>
                <w:lang w:val="uk-UA" w:eastAsia="uk-UA"/>
              </w:rPr>
              <w:t>2</w:t>
            </w:r>
            <w:r w:rsidRPr="003D7DC1">
              <w:rPr>
                <w:rFonts w:ascii="Times New Roman" w:hAnsi="Times New Roman"/>
                <w:b/>
                <w:bCs/>
                <w:i/>
                <w:iCs/>
                <w:spacing w:val="10"/>
                <w:w w:val="66"/>
                <w:sz w:val="24"/>
                <w:szCs w:val="24"/>
                <w:lang w:val="uk-UA" w:eastAsia="uk-UA"/>
              </w:rPr>
              <w:t>.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Повідомлення завдань 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заняття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ind w:right="240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 хв</w:t>
            </w:r>
          </w:p>
        </w:tc>
        <w:tc>
          <w:tcPr>
            <w:tcW w:w="51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ind w:right="240"/>
              <w:jc w:val="right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1F03B5" w:rsidRPr="003D7DC1" w:rsidTr="002124E2">
        <w:trPr>
          <w:trHeight w:val="61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3. Загальнорозвивальні вправи в русі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ind w:right="240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4 хв</w:t>
            </w:r>
          </w:p>
        </w:tc>
        <w:tc>
          <w:tcPr>
            <w:tcW w:w="51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ind w:right="240"/>
              <w:jc w:val="right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1F03B5" w:rsidRPr="003D7DC1" w:rsidTr="002124E2">
        <w:trPr>
          <w:trHeight w:val="181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D74ADA">
            <w:pPr>
              <w:pStyle w:val="ListParagraph"/>
              <w:numPr>
                <w:ilvl w:val="0"/>
                <w:numId w:val="15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Акробатичні вправи: </w:t>
            </w:r>
          </w:p>
          <w:p w:rsidR="001F03B5" w:rsidRPr="003D7DC1" w:rsidRDefault="001F03B5" w:rsidP="002124E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—перекиди вперед і назад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 упору сидячи;</w:t>
            </w:r>
          </w:p>
          <w:p w:rsidR="001F03B5" w:rsidRPr="003D7DC1" w:rsidRDefault="001F03B5" w:rsidP="002124E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—серії перекидів: один впе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softHyphen/>
              <w:t>ред, один назад;</w:t>
            </w:r>
          </w:p>
          <w:p w:rsidR="001F03B5" w:rsidRPr="003D7DC1" w:rsidRDefault="001F03B5" w:rsidP="002124E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— перекиди вперед і назад із м'ячем у руках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ind w:right="240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4 хв</w:t>
            </w:r>
          </w:p>
        </w:tc>
        <w:tc>
          <w:tcPr>
            <w:tcW w:w="51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ind w:right="240"/>
              <w:jc w:val="right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1F03B5" w:rsidRPr="003D7DC1" w:rsidTr="002124E2">
        <w:trPr>
          <w:trHeight w:val="17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ind w:left="260" w:hanging="200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5. Подолання смуги перешкод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ind w:right="240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4 хв</w:t>
            </w:r>
          </w:p>
        </w:tc>
        <w:tc>
          <w:tcPr>
            <w:tcW w:w="5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ind w:right="240"/>
              <w:jc w:val="right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1F03B5" w:rsidRPr="003D7DC1" w:rsidTr="002124E2">
        <w:trPr>
          <w:trHeight w:val="312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Основна частина (26 хв)</w:t>
            </w:r>
          </w:p>
        </w:tc>
      </w:tr>
      <w:tr w:rsidR="001F03B5" w:rsidRPr="00821E56" w:rsidTr="002124E2">
        <w:trPr>
          <w:trHeight w:val="196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D74ADA">
            <w:pPr>
              <w:pStyle w:val="ListParagraph"/>
              <w:numPr>
                <w:ilvl w:val="0"/>
                <w:numId w:val="17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Передачі м'яча в парах, трійках на місці та в русі: </w:t>
            </w:r>
          </w:p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—внутрішнім боком стопи; </w:t>
            </w:r>
          </w:p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— внутрішньою частиною</w:t>
            </w:r>
          </w:p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ind w:left="260" w:firstLine="220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підйому; </w:t>
            </w:r>
          </w:p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—середньою частиною під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softHyphen/>
              <w:t>йому;</w:t>
            </w:r>
          </w:p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—зовнішньою частиною підйому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ind w:right="240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6 хв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Пояснити, показати. Виправляти помилки. Фронтальний ме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тод організації діяльності студентів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.</w:t>
            </w:r>
          </w:p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Індивідуальний ме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тод організації діяльності студентів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Розглянути на схемі. Змагальний метод ор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softHyphen/>
              <w:t xml:space="preserve">ганізації діяльності 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студентів.</w:t>
            </w:r>
          </w:p>
        </w:tc>
      </w:tr>
      <w:tr w:rsidR="001F03B5" w:rsidRPr="003D7DC1" w:rsidTr="002124E2">
        <w:trPr>
          <w:trHeight w:val="161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2. Жонглювання м'ячем: —правою і лівою ногою; —стегном, головою; —головою без повторення, однією ногою або части</w:t>
            </w: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softHyphen/>
              <w:t>ною тулуба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ind w:right="240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D7D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7 хв</w:t>
            </w:r>
          </w:p>
        </w:tc>
        <w:tc>
          <w:tcPr>
            <w:tcW w:w="5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3B5" w:rsidRPr="003D7DC1" w:rsidRDefault="001F03B5" w:rsidP="002124E2">
            <w:pPr>
              <w:tabs>
                <w:tab w:val="left" w:pos="0"/>
              </w:tabs>
              <w:spacing w:after="0" w:line="240" w:lineRule="auto"/>
              <w:ind w:right="240"/>
              <w:jc w:val="right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</w:tbl>
    <w:p w:rsidR="001F03B5" w:rsidRPr="007160D4" w:rsidRDefault="001F03B5" w:rsidP="00D74ADA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1F03B5" w:rsidRPr="00D535AC" w:rsidRDefault="001F03B5" w:rsidP="00D535AC">
      <w:pPr>
        <w:pStyle w:val="ListParagraph"/>
        <w:spacing w:after="0"/>
        <w:ind w:left="0"/>
        <w:rPr>
          <w:rFonts w:ascii="Times New Roman" w:hAnsi="Times New Roman"/>
          <w:sz w:val="24"/>
          <w:szCs w:val="28"/>
          <w:lang w:val="uk-UA"/>
        </w:rPr>
      </w:pPr>
    </w:p>
    <w:sectPr w:rsidR="001F03B5" w:rsidRPr="00D535AC" w:rsidSect="00D535AC">
      <w:pgSz w:w="11909" w:h="16834"/>
      <w:pgMar w:top="284" w:right="710" w:bottom="1440" w:left="851" w:header="0" w:footer="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—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—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—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—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—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—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—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—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—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1">
    <w:nsid w:val="030D48FF"/>
    <w:multiLevelType w:val="hybridMultilevel"/>
    <w:tmpl w:val="54BE5002"/>
    <w:lvl w:ilvl="0" w:tplc="F858D76E">
      <w:start w:val="1"/>
      <w:numFmt w:val="decimal"/>
      <w:lvlText w:val="%1."/>
      <w:lvlJc w:val="left"/>
      <w:pPr>
        <w:ind w:left="5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  <w:rPr>
        <w:rFonts w:cs="Times New Roman"/>
      </w:rPr>
    </w:lvl>
  </w:abstractNum>
  <w:abstractNum w:abstractNumId="2">
    <w:nsid w:val="05513236"/>
    <w:multiLevelType w:val="hybridMultilevel"/>
    <w:tmpl w:val="37EEF176"/>
    <w:lvl w:ilvl="0" w:tplc="0CBA8CBA">
      <w:start w:val="3"/>
      <w:numFmt w:val="bullet"/>
      <w:lvlText w:val=""/>
      <w:lvlJc w:val="left"/>
      <w:pPr>
        <w:ind w:left="14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00" w:hanging="360"/>
      </w:pPr>
      <w:rPr>
        <w:rFonts w:ascii="Wingdings" w:hAnsi="Wingdings" w:hint="default"/>
      </w:rPr>
    </w:lvl>
  </w:abstractNum>
  <w:abstractNum w:abstractNumId="3">
    <w:nsid w:val="1B2466C5"/>
    <w:multiLevelType w:val="hybridMultilevel"/>
    <w:tmpl w:val="20C8DCC8"/>
    <w:lvl w:ilvl="0" w:tplc="5560C93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B7E7570"/>
    <w:multiLevelType w:val="hybridMultilevel"/>
    <w:tmpl w:val="BA6403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4AC13B8"/>
    <w:multiLevelType w:val="hybridMultilevel"/>
    <w:tmpl w:val="7D3CE7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1610B63"/>
    <w:multiLevelType w:val="hybridMultilevel"/>
    <w:tmpl w:val="3A8A1B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EB44133"/>
    <w:multiLevelType w:val="hybridMultilevel"/>
    <w:tmpl w:val="BA6403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1094A23"/>
    <w:multiLevelType w:val="hybridMultilevel"/>
    <w:tmpl w:val="275C6CE0"/>
    <w:lvl w:ilvl="0" w:tplc="023E522E">
      <w:start w:val="1"/>
      <w:numFmt w:val="decimal"/>
      <w:lvlText w:val="%1."/>
      <w:lvlJc w:val="left"/>
      <w:pPr>
        <w:ind w:left="4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  <w:rPr>
        <w:rFonts w:cs="Times New Roman"/>
      </w:rPr>
    </w:lvl>
  </w:abstractNum>
  <w:abstractNum w:abstractNumId="9">
    <w:nsid w:val="5903138A"/>
    <w:multiLevelType w:val="hybridMultilevel"/>
    <w:tmpl w:val="BA6403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C967C4"/>
    <w:multiLevelType w:val="hybridMultilevel"/>
    <w:tmpl w:val="2688A6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00A2854"/>
    <w:multiLevelType w:val="hybridMultilevel"/>
    <w:tmpl w:val="C5FC0A16"/>
    <w:lvl w:ilvl="0" w:tplc="EF38D304">
      <w:start w:val="1"/>
      <w:numFmt w:val="decimal"/>
      <w:lvlText w:val="%1."/>
      <w:lvlJc w:val="left"/>
      <w:pPr>
        <w:ind w:left="46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  <w:rPr>
        <w:rFonts w:cs="Times New Roman"/>
      </w:rPr>
    </w:lvl>
  </w:abstractNum>
  <w:abstractNum w:abstractNumId="12">
    <w:nsid w:val="60DB0945"/>
    <w:multiLevelType w:val="hybridMultilevel"/>
    <w:tmpl w:val="1E168FCA"/>
    <w:lvl w:ilvl="0" w:tplc="5B1EE094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D843817"/>
    <w:multiLevelType w:val="hybridMultilevel"/>
    <w:tmpl w:val="52329D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08D29F7"/>
    <w:multiLevelType w:val="hybridMultilevel"/>
    <w:tmpl w:val="D742ADB2"/>
    <w:lvl w:ilvl="0" w:tplc="EE98D19C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5">
    <w:nsid w:val="73E15AFF"/>
    <w:multiLevelType w:val="hybridMultilevel"/>
    <w:tmpl w:val="9BC6A0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9E33D87"/>
    <w:multiLevelType w:val="hybridMultilevel"/>
    <w:tmpl w:val="E8A23A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9"/>
  </w:num>
  <w:num w:numId="3">
    <w:abstractNumId w:val="11"/>
  </w:num>
  <w:num w:numId="4">
    <w:abstractNumId w:val="1"/>
  </w:num>
  <w:num w:numId="5">
    <w:abstractNumId w:val="8"/>
  </w:num>
  <w:num w:numId="6">
    <w:abstractNumId w:val="15"/>
  </w:num>
  <w:num w:numId="7">
    <w:abstractNumId w:val="5"/>
  </w:num>
  <w:num w:numId="8">
    <w:abstractNumId w:val="2"/>
  </w:num>
  <w:num w:numId="9">
    <w:abstractNumId w:val="4"/>
  </w:num>
  <w:num w:numId="10">
    <w:abstractNumId w:val="7"/>
  </w:num>
  <w:num w:numId="11">
    <w:abstractNumId w:val="16"/>
  </w:num>
  <w:num w:numId="12">
    <w:abstractNumId w:val="3"/>
  </w:num>
  <w:num w:numId="13">
    <w:abstractNumId w:val="12"/>
  </w:num>
  <w:num w:numId="14">
    <w:abstractNumId w:val="6"/>
  </w:num>
  <w:num w:numId="15">
    <w:abstractNumId w:val="13"/>
  </w:num>
  <w:num w:numId="16">
    <w:abstractNumId w:val="10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496F"/>
    <w:rsid w:val="000237BD"/>
    <w:rsid w:val="000C78E3"/>
    <w:rsid w:val="0010349F"/>
    <w:rsid w:val="00182736"/>
    <w:rsid w:val="001F03B5"/>
    <w:rsid w:val="002124E2"/>
    <w:rsid w:val="00232CB4"/>
    <w:rsid w:val="002735C5"/>
    <w:rsid w:val="002B1DC4"/>
    <w:rsid w:val="002B69DD"/>
    <w:rsid w:val="002E7962"/>
    <w:rsid w:val="00377F65"/>
    <w:rsid w:val="003D7DC1"/>
    <w:rsid w:val="0047034F"/>
    <w:rsid w:val="0048496F"/>
    <w:rsid w:val="005A0A17"/>
    <w:rsid w:val="00607E75"/>
    <w:rsid w:val="00627B26"/>
    <w:rsid w:val="006D0196"/>
    <w:rsid w:val="007160D4"/>
    <w:rsid w:val="007742F4"/>
    <w:rsid w:val="007764DB"/>
    <w:rsid w:val="007A6CCD"/>
    <w:rsid w:val="007F2CD6"/>
    <w:rsid w:val="008178AD"/>
    <w:rsid w:val="00821E56"/>
    <w:rsid w:val="00864BE2"/>
    <w:rsid w:val="008A139D"/>
    <w:rsid w:val="00904413"/>
    <w:rsid w:val="0094199A"/>
    <w:rsid w:val="009A2FC2"/>
    <w:rsid w:val="00A27649"/>
    <w:rsid w:val="00A96E25"/>
    <w:rsid w:val="00AC0E13"/>
    <w:rsid w:val="00AD6D72"/>
    <w:rsid w:val="00B0176B"/>
    <w:rsid w:val="00B3501F"/>
    <w:rsid w:val="00B632F2"/>
    <w:rsid w:val="00B67F09"/>
    <w:rsid w:val="00BF799A"/>
    <w:rsid w:val="00D535AC"/>
    <w:rsid w:val="00D74ADA"/>
    <w:rsid w:val="00D8531D"/>
    <w:rsid w:val="00DD0314"/>
    <w:rsid w:val="00EC1ABC"/>
    <w:rsid w:val="00F04C5B"/>
    <w:rsid w:val="00F532ED"/>
    <w:rsid w:val="00FD0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B26"/>
    <w:pPr>
      <w:spacing w:after="200" w:line="276" w:lineRule="auto"/>
    </w:pPr>
    <w:rPr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8496F"/>
    <w:pPr>
      <w:ind w:left="720"/>
      <w:contextualSpacing/>
    </w:pPr>
  </w:style>
  <w:style w:type="table" w:styleId="TableGrid">
    <w:name w:val="Table Grid"/>
    <w:basedOn w:val="TableNormal"/>
    <w:uiPriority w:val="99"/>
    <w:rsid w:val="000C78E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rsid w:val="00F04C5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imes New Roman" w:hAnsi="Times New Roman" w:cs="Times New Roman"/>
      <w:sz w:val="2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17</Pages>
  <Words>4029</Words>
  <Characters>22968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- конспект заняття № 1</dc:title>
  <dc:subject/>
  <dc:creator>User</dc:creator>
  <cp:keywords/>
  <dc:description/>
  <cp:lastModifiedBy>ASUS1</cp:lastModifiedBy>
  <cp:revision>2</cp:revision>
  <dcterms:created xsi:type="dcterms:W3CDTF">2023-02-07T12:10:00Z</dcterms:created>
  <dcterms:modified xsi:type="dcterms:W3CDTF">2023-02-07T12:10:00Z</dcterms:modified>
</cp:coreProperties>
</file>